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F45A9F" w14:textId="77777777" w:rsidR="00710533" w:rsidRDefault="00710533" w:rsidP="00710533">
      <w:pPr>
        <w:pStyle w:val="Tittel"/>
        <w:rPr>
          <w:noProof/>
          <w:lang w:eastAsia="nb-NO"/>
        </w:rPr>
      </w:pPr>
    </w:p>
    <w:p w14:paraId="63456764" w14:textId="77777777" w:rsidR="00710533" w:rsidRDefault="00710533" w:rsidP="00710533">
      <w:pPr>
        <w:pStyle w:val="Tittel"/>
        <w:rPr>
          <w:noProof/>
          <w:lang w:eastAsia="nb-NO"/>
        </w:rPr>
      </w:pPr>
    </w:p>
    <w:p w14:paraId="789C5B2A" w14:textId="77777777" w:rsidR="00710533" w:rsidRPr="00710533" w:rsidRDefault="00710533" w:rsidP="00710533"/>
    <w:p w14:paraId="2162536B" w14:textId="77777777" w:rsidR="00710533" w:rsidRDefault="00274D64" w:rsidP="00710533">
      <w:pPr>
        <w:pStyle w:val="Tittel"/>
        <w:rPr>
          <w:noProof/>
          <w:lang w:eastAsia="nb-NO"/>
        </w:rPr>
      </w:pPr>
      <w:r>
        <w:rPr>
          <w:noProof/>
          <w:lang w:eastAsia="nb-NO"/>
        </w:rPr>
        <w:t>Fellestjenester BYGG</w:t>
      </w:r>
    </w:p>
    <w:p w14:paraId="5426FEC5" w14:textId="77777777" w:rsidR="00710533" w:rsidRPr="00710533" w:rsidRDefault="00710533" w:rsidP="00710533"/>
    <w:p w14:paraId="7708AFAB" w14:textId="77777777" w:rsidR="00710533" w:rsidRPr="00BC4B4F" w:rsidRDefault="00710533" w:rsidP="00997F78">
      <w:pPr>
        <w:pStyle w:val="Brdtekst"/>
        <w:jc w:val="center"/>
        <w:rPr>
          <w:snapToGrid w:val="0"/>
          <w:sz w:val="36"/>
          <w:szCs w:val="36"/>
        </w:rPr>
      </w:pPr>
      <w:r w:rsidRPr="00091F9E">
        <w:rPr>
          <w:rStyle w:val="KommentaremneTegn"/>
          <w:rFonts w:eastAsiaTheme="minorHAnsi"/>
          <w:i/>
          <w:color w:val="000000" w:themeColor="text1"/>
          <w:lang w:val="en-US"/>
        </w:rPr>
        <w:drawing>
          <wp:inline distT="0" distB="0" distL="0" distR="0" wp14:anchorId="6935E5CB" wp14:editId="53BD7A7B">
            <wp:extent cx="5257800" cy="287972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sentasjon3.pd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3" t="14041" b="30175"/>
                    <a:stretch/>
                  </pic:blipFill>
                  <pic:spPr bwMode="auto">
                    <a:xfrm>
                      <a:off x="0" y="0"/>
                      <a:ext cx="5257800" cy="287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34826BD" w14:textId="77777777" w:rsidR="00BC4B4F" w:rsidRDefault="00274D64" w:rsidP="00710533">
      <w:pPr>
        <w:pStyle w:val="Undertittel"/>
      </w:pPr>
      <w:r>
        <w:t xml:space="preserve">Kravspesifikasjon for </w:t>
      </w:r>
    </w:p>
    <w:p w14:paraId="2202DEA1" w14:textId="77777777" w:rsidR="00BC4B4F" w:rsidRPr="00BC4B4F" w:rsidRDefault="00BC4B4F" w:rsidP="00BC4B4F"/>
    <w:p w14:paraId="63238247" w14:textId="77777777" w:rsidR="00BC4B4F" w:rsidRDefault="00BC4B4F" w:rsidP="00BC4B4F">
      <w:pPr>
        <w:pStyle w:val="Tittel"/>
      </w:pPr>
    </w:p>
    <w:p w14:paraId="6449DC0C" w14:textId="77777777" w:rsidR="00274D64" w:rsidRPr="00710533" w:rsidRDefault="00274D64" w:rsidP="00274D64"/>
    <w:p w14:paraId="008B94AD" w14:textId="77777777" w:rsidR="00274D64" w:rsidRDefault="00274D64" w:rsidP="00274D64">
      <w:pPr>
        <w:pStyle w:val="Tittel"/>
        <w:rPr>
          <w:noProof/>
          <w:lang w:eastAsia="nb-NO"/>
        </w:rPr>
      </w:pPr>
      <w:r>
        <w:rPr>
          <w:noProof/>
          <w:lang w:eastAsia="nb-NO"/>
        </w:rPr>
        <w:t>Søknad om endring av gitt tillatelse</w:t>
      </w:r>
    </w:p>
    <w:p w14:paraId="05D35BEF" w14:textId="77777777" w:rsidR="00710533" w:rsidRDefault="00710533" w:rsidP="00710533">
      <w:pPr>
        <w:pStyle w:val="Undertittel"/>
      </w:pPr>
      <w:r>
        <w:t xml:space="preserve">Direktoratet for </w:t>
      </w:r>
      <w:proofErr w:type="spellStart"/>
      <w:r>
        <w:t>byggkvalitet</w:t>
      </w:r>
      <w:proofErr w:type="spellEnd"/>
    </w:p>
    <w:p w14:paraId="187AA450" w14:textId="77777777" w:rsidR="00BC4B4F" w:rsidRDefault="00BC4B4F" w:rsidP="00BC4B4F">
      <w:pPr>
        <w:pStyle w:val="Brdtekst"/>
      </w:pPr>
    </w:p>
    <w:p w14:paraId="33FE50C9" w14:textId="77777777" w:rsidR="00BC4B4F" w:rsidRDefault="00274D64" w:rsidP="00775EEB">
      <w:pPr>
        <w:pStyle w:val="Brdtekst"/>
        <w:jc w:val="center"/>
      </w:pPr>
      <w:r>
        <w:t>HILDE GREVSKOTT LARSEN</w:t>
      </w:r>
    </w:p>
    <w:p w14:paraId="3E6E00AC" w14:textId="77777777" w:rsidR="00BC4B4F" w:rsidRDefault="00BC4B4F">
      <w:pPr>
        <w:spacing w:after="200" w:line="276" w:lineRule="auto"/>
      </w:pPr>
    </w:p>
    <w:p w14:paraId="1D1CA7BE" w14:textId="77777777" w:rsidR="00BC4B4F" w:rsidRDefault="00BC4B4F">
      <w:pPr>
        <w:spacing w:after="200" w:line="276" w:lineRule="auto"/>
      </w:pPr>
    </w:p>
    <w:p w14:paraId="6F5BF505" w14:textId="77777777" w:rsidR="00BC4B4F" w:rsidRDefault="00BC4B4F">
      <w:pPr>
        <w:spacing w:after="200" w:line="276" w:lineRule="auto"/>
      </w:pPr>
    </w:p>
    <w:p w14:paraId="35D3A838" w14:textId="77777777" w:rsidR="00997F78" w:rsidRDefault="00997F78">
      <w:pPr>
        <w:spacing w:after="200" w:line="276" w:lineRule="auto"/>
      </w:pPr>
      <w:r>
        <w:br w:type="page"/>
      </w:r>
    </w:p>
    <w:p w14:paraId="1E4B6433" w14:textId="77777777" w:rsidR="00144093" w:rsidRDefault="00997F78" w:rsidP="00144093">
      <w:pPr>
        <w:pStyle w:val="Overskriftforinnholdsfortegnelse"/>
        <w:rPr>
          <w:noProof/>
        </w:rPr>
      </w:pPr>
      <w:r>
        <w:lastRenderedPageBreak/>
        <w:t>Innhold</w:t>
      </w:r>
      <w:r w:rsidR="00144093">
        <w:fldChar w:fldCharType="begin"/>
      </w:r>
      <w:r w:rsidR="00144093">
        <w:instrText xml:space="preserve"> TOC \o "1-4" </w:instrText>
      </w:r>
      <w:r w:rsidR="00144093">
        <w:fldChar w:fldCharType="separate"/>
      </w:r>
    </w:p>
    <w:p w14:paraId="4D4FC2C8" w14:textId="45D07B8D" w:rsidR="00144093" w:rsidRDefault="00144093">
      <w:pPr>
        <w:pStyle w:val="INNH1"/>
        <w:tabs>
          <w:tab w:val="left" w:pos="440"/>
          <w:tab w:val="right" w:leader="dot" w:pos="8381"/>
        </w:tabs>
        <w:rPr>
          <w:rFonts w:asciiTheme="minorHAnsi" w:eastAsiaTheme="minorEastAsia" w:hAnsiTheme="minorHAnsi"/>
          <w:b w:val="0"/>
          <w:caps w:val="0"/>
          <w:noProof/>
          <w:lang w:eastAsia="zh-CN"/>
        </w:rPr>
      </w:pPr>
      <w:r>
        <w:rPr>
          <w:noProof/>
        </w:rPr>
        <w:t>1</w:t>
      </w:r>
      <w:r>
        <w:rPr>
          <w:rFonts w:asciiTheme="minorHAnsi" w:eastAsiaTheme="minorEastAsia" w:hAnsiTheme="minorHAnsi"/>
          <w:b w:val="0"/>
          <w:caps w:val="0"/>
          <w:noProof/>
          <w:lang w:eastAsia="zh-CN"/>
        </w:rPr>
        <w:tab/>
      </w:r>
      <w:r>
        <w:rPr>
          <w:noProof/>
        </w:rPr>
        <w:t>INNLEDNING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_Toc519079999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4</w:t>
      </w:r>
      <w:r>
        <w:rPr>
          <w:noProof/>
        </w:rPr>
        <w:fldChar w:fldCharType="end"/>
      </w:r>
    </w:p>
    <w:p w14:paraId="07F04CB9" w14:textId="04EC19AD" w:rsidR="00144093" w:rsidRDefault="00144093">
      <w:pPr>
        <w:pStyle w:val="INNH2"/>
        <w:tabs>
          <w:tab w:val="left" w:pos="660"/>
          <w:tab w:val="right" w:leader="dot" w:pos="8381"/>
        </w:tabs>
        <w:rPr>
          <w:rFonts w:eastAsiaTheme="minorEastAsia"/>
          <w:b w:val="0"/>
          <w:noProof/>
          <w:sz w:val="24"/>
          <w:szCs w:val="24"/>
          <w:lang w:eastAsia="zh-CN"/>
        </w:rPr>
      </w:pPr>
      <w:r>
        <w:rPr>
          <w:noProof/>
          <w:lang w:eastAsia="nb-NO"/>
        </w:rPr>
        <w:t>1.1</w:t>
      </w:r>
      <w:r>
        <w:rPr>
          <w:rFonts w:eastAsiaTheme="minorEastAsia"/>
          <w:b w:val="0"/>
          <w:noProof/>
          <w:sz w:val="24"/>
          <w:szCs w:val="24"/>
          <w:lang w:eastAsia="zh-CN"/>
        </w:rPr>
        <w:tab/>
      </w:r>
      <w:r>
        <w:rPr>
          <w:noProof/>
          <w:lang w:eastAsia="nb-NO"/>
        </w:rPr>
        <w:t>Krav om nabovarsling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_Toc519080000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4</w:t>
      </w:r>
      <w:r>
        <w:rPr>
          <w:noProof/>
        </w:rPr>
        <w:fldChar w:fldCharType="end"/>
      </w:r>
    </w:p>
    <w:p w14:paraId="28BC156C" w14:textId="04321FCC" w:rsidR="00144093" w:rsidRDefault="00144093">
      <w:pPr>
        <w:pStyle w:val="INNH2"/>
        <w:tabs>
          <w:tab w:val="left" w:pos="660"/>
          <w:tab w:val="right" w:leader="dot" w:pos="8381"/>
        </w:tabs>
        <w:rPr>
          <w:rFonts w:eastAsiaTheme="minorEastAsia"/>
          <w:b w:val="0"/>
          <w:noProof/>
          <w:sz w:val="24"/>
          <w:szCs w:val="24"/>
          <w:lang w:eastAsia="zh-CN"/>
        </w:rPr>
      </w:pPr>
      <w:r>
        <w:rPr>
          <w:noProof/>
          <w:lang w:eastAsia="nb-NO"/>
        </w:rPr>
        <w:t>1.2</w:t>
      </w:r>
      <w:r>
        <w:rPr>
          <w:rFonts w:eastAsiaTheme="minorEastAsia"/>
          <w:b w:val="0"/>
          <w:noProof/>
          <w:sz w:val="24"/>
          <w:szCs w:val="24"/>
          <w:lang w:eastAsia="zh-CN"/>
        </w:rPr>
        <w:tab/>
      </w:r>
      <w:r>
        <w:rPr>
          <w:noProof/>
          <w:lang w:eastAsia="nb-NO"/>
        </w:rPr>
        <w:t>Kommunal saksbehandling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_Toc519080001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4</w:t>
      </w:r>
      <w:r>
        <w:rPr>
          <w:noProof/>
        </w:rPr>
        <w:fldChar w:fldCharType="end"/>
      </w:r>
    </w:p>
    <w:p w14:paraId="528E9D43" w14:textId="53A7308B" w:rsidR="00144093" w:rsidRDefault="00144093">
      <w:pPr>
        <w:pStyle w:val="INNH2"/>
        <w:tabs>
          <w:tab w:val="left" w:pos="660"/>
          <w:tab w:val="right" w:leader="dot" w:pos="8381"/>
        </w:tabs>
        <w:rPr>
          <w:rFonts w:eastAsiaTheme="minorEastAsia"/>
          <w:b w:val="0"/>
          <w:noProof/>
          <w:sz w:val="24"/>
          <w:szCs w:val="24"/>
          <w:lang w:eastAsia="zh-CN"/>
        </w:rPr>
      </w:pPr>
      <w:r>
        <w:rPr>
          <w:noProof/>
          <w:lang w:eastAsia="nb-NO"/>
        </w:rPr>
        <w:t>1.3</w:t>
      </w:r>
      <w:r>
        <w:rPr>
          <w:rFonts w:eastAsiaTheme="minorEastAsia"/>
          <w:b w:val="0"/>
          <w:noProof/>
          <w:sz w:val="24"/>
          <w:szCs w:val="24"/>
          <w:lang w:eastAsia="zh-CN"/>
        </w:rPr>
        <w:tab/>
      </w:r>
      <w:r>
        <w:rPr>
          <w:noProof/>
          <w:lang w:eastAsia="nb-NO"/>
        </w:rPr>
        <w:t>Vedlegg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_Toc519080002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4</w:t>
      </w:r>
      <w:r>
        <w:rPr>
          <w:noProof/>
        </w:rPr>
        <w:fldChar w:fldCharType="end"/>
      </w:r>
    </w:p>
    <w:p w14:paraId="4433E2B0" w14:textId="62C1DC35" w:rsidR="00144093" w:rsidRDefault="00144093">
      <w:pPr>
        <w:pStyle w:val="INNH2"/>
        <w:tabs>
          <w:tab w:val="left" w:pos="660"/>
          <w:tab w:val="right" w:leader="dot" w:pos="8381"/>
        </w:tabs>
        <w:rPr>
          <w:rFonts w:eastAsiaTheme="minorEastAsia"/>
          <w:b w:val="0"/>
          <w:noProof/>
          <w:sz w:val="24"/>
          <w:szCs w:val="24"/>
          <w:lang w:eastAsia="zh-CN"/>
        </w:rPr>
      </w:pPr>
      <w:r>
        <w:rPr>
          <w:noProof/>
          <w:lang w:eastAsia="nb-NO"/>
        </w:rPr>
        <w:t>1.4</w:t>
      </w:r>
      <w:r>
        <w:rPr>
          <w:rFonts w:eastAsiaTheme="minorEastAsia"/>
          <w:b w:val="0"/>
          <w:noProof/>
          <w:sz w:val="24"/>
          <w:szCs w:val="24"/>
          <w:lang w:eastAsia="zh-CN"/>
        </w:rPr>
        <w:tab/>
      </w:r>
      <w:r>
        <w:rPr>
          <w:noProof/>
          <w:lang w:eastAsia="nb-NO"/>
        </w:rPr>
        <w:t>Melding om endringer som ikke krever godkjenning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_Toc519080003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4</w:t>
      </w:r>
      <w:r>
        <w:rPr>
          <w:noProof/>
        </w:rPr>
        <w:fldChar w:fldCharType="end"/>
      </w:r>
    </w:p>
    <w:p w14:paraId="158C617E" w14:textId="55BDE140" w:rsidR="00144093" w:rsidRDefault="00144093">
      <w:pPr>
        <w:pStyle w:val="INNH1"/>
        <w:tabs>
          <w:tab w:val="left" w:pos="440"/>
          <w:tab w:val="right" w:leader="dot" w:pos="8381"/>
        </w:tabs>
        <w:rPr>
          <w:rFonts w:asciiTheme="minorHAnsi" w:eastAsiaTheme="minorEastAsia" w:hAnsiTheme="minorHAnsi"/>
          <w:b w:val="0"/>
          <w:caps w:val="0"/>
          <w:noProof/>
          <w:lang w:eastAsia="zh-CN"/>
        </w:rPr>
      </w:pPr>
      <w:r>
        <w:rPr>
          <w:noProof/>
        </w:rPr>
        <w:t>2</w:t>
      </w:r>
      <w:r>
        <w:rPr>
          <w:rFonts w:asciiTheme="minorHAnsi" w:eastAsiaTheme="minorEastAsia" w:hAnsiTheme="minorHAnsi"/>
          <w:b w:val="0"/>
          <w:caps w:val="0"/>
          <w:noProof/>
          <w:lang w:eastAsia="zh-CN"/>
        </w:rPr>
        <w:tab/>
      </w:r>
      <w:r>
        <w:rPr>
          <w:noProof/>
        </w:rPr>
        <w:t>OPPDELING/FILTRERING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_Toc519080004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5</w:t>
      </w:r>
      <w:r>
        <w:rPr>
          <w:noProof/>
        </w:rPr>
        <w:fldChar w:fldCharType="end"/>
      </w:r>
    </w:p>
    <w:p w14:paraId="4584D34C" w14:textId="2A5A958F" w:rsidR="00144093" w:rsidRDefault="00144093">
      <w:pPr>
        <w:pStyle w:val="INNH2"/>
        <w:tabs>
          <w:tab w:val="left" w:pos="660"/>
          <w:tab w:val="right" w:leader="dot" w:pos="8381"/>
        </w:tabs>
        <w:rPr>
          <w:rFonts w:eastAsiaTheme="minorEastAsia"/>
          <w:b w:val="0"/>
          <w:noProof/>
          <w:sz w:val="24"/>
          <w:szCs w:val="24"/>
          <w:lang w:eastAsia="zh-CN"/>
        </w:rPr>
      </w:pPr>
      <w:r>
        <w:rPr>
          <w:noProof/>
          <w:lang w:eastAsia="nb-NO"/>
        </w:rPr>
        <w:t>2.1</w:t>
      </w:r>
      <w:r>
        <w:rPr>
          <w:rFonts w:eastAsiaTheme="minorEastAsia"/>
          <w:b w:val="0"/>
          <w:noProof/>
          <w:sz w:val="24"/>
          <w:szCs w:val="24"/>
          <w:lang w:eastAsia="zh-CN"/>
        </w:rPr>
        <w:tab/>
      </w:r>
      <w:r>
        <w:rPr>
          <w:noProof/>
          <w:lang w:eastAsia="nb-NO"/>
        </w:rPr>
        <w:t>ByggSøk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_Toc519080005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5</w:t>
      </w:r>
      <w:r>
        <w:rPr>
          <w:noProof/>
        </w:rPr>
        <w:fldChar w:fldCharType="end"/>
      </w:r>
    </w:p>
    <w:p w14:paraId="13AAF11D" w14:textId="5788733A" w:rsidR="00144093" w:rsidRDefault="00144093">
      <w:pPr>
        <w:pStyle w:val="INNH2"/>
        <w:tabs>
          <w:tab w:val="left" w:pos="660"/>
          <w:tab w:val="right" w:leader="dot" w:pos="8381"/>
        </w:tabs>
        <w:rPr>
          <w:rFonts w:eastAsiaTheme="minorEastAsia"/>
          <w:b w:val="0"/>
          <w:noProof/>
          <w:sz w:val="24"/>
          <w:szCs w:val="24"/>
          <w:lang w:eastAsia="zh-CN"/>
        </w:rPr>
      </w:pPr>
      <w:r>
        <w:rPr>
          <w:noProof/>
          <w:lang w:eastAsia="nb-NO"/>
        </w:rPr>
        <w:t>2.2</w:t>
      </w:r>
      <w:r>
        <w:rPr>
          <w:rFonts w:eastAsiaTheme="minorEastAsia"/>
          <w:b w:val="0"/>
          <w:noProof/>
          <w:sz w:val="24"/>
          <w:szCs w:val="24"/>
          <w:lang w:eastAsia="zh-CN"/>
        </w:rPr>
        <w:tab/>
      </w:r>
      <w:r>
        <w:rPr>
          <w:noProof/>
          <w:lang w:eastAsia="nb-NO"/>
        </w:rPr>
        <w:t>Krav om nabovarsling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_Toc519080006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5</w:t>
      </w:r>
      <w:r>
        <w:rPr>
          <w:noProof/>
        </w:rPr>
        <w:fldChar w:fldCharType="end"/>
      </w:r>
    </w:p>
    <w:p w14:paraId="1FF0AB98" w14:textId="6CD7F7A7" w:rsidR="00144093" w:rsidRDefault="00144093">
      <w:pPr>
        <w:pStyle w:val="INNH2"/>
        <w:tabs>
          <w:tab w:val="left" w:pos="660"/>
          <w:tab w:val="right" w:leader="dot" w:pos="8381"/>
        </w:tabs>
        <w:rPr>
          <w:rFonts w:eastAsiaTheme="minorEastAsia"/>
          <w:b w:val="0"/>
          <w:noProof/>
          <w:sz w:val="24"/>
          <w:szCs w:val="24"/>
          <w:lang w:eastAsia="zh-CN"/>
        </w:rPr>
      </w:pPr>
      <w:r>
        <w:rPr>
          <w:noProof/>
          <w:lang w:eastAsia="nb-NO"/>
        </w:rPr>
        <w:t>2.3</w:t>
      </w:r>
      <w:r>
        <w:rPr>
          <w:rFonts w:eastAsiaTheme="minorEastAsia"/>
          <w:b w:val="0"/>
          <w:noProof/>
          <w:sz w:val="24"/>
          <w:szCs w:val="24"/>
          <w:lang w:eastAsia="zh-CN"/>
        </w:rPr>
        <w:tab/>
      </w:r>
      <w:r>
        <w:rPr>
          <w:noProof/>
          <w:lang w:eastAsia="nb-NO"/>
        </w:rPr>
        <w:t>Forslag til oppdeling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_Toc519080007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6</w:t>
      </w:r>
      <w:r>
        <w:rPr>
          <w:noProof/>
        </w:rPr>
        <w:fldChar w:fldCharType="end"/>
      </w:r>
    </w:p>
    <w:p w14:paraId="6EF3B9B0" w14:textId="4B4D2B16" w:rsidR="00144093" w:rsidRDefault="00144093">
      <w:pPr>
        <w:pStyle w:val="INNH1"/>
        <w:tabs>
          <w:tab w:val="left" w:pos="440"/>
          <w:tab w:val="right" w:leader="dot" w:pos="8381"/>
        </w:tabs>
        <w:rPr>
          <w:rFonts w:asciiTheme="minorHAnsi" w:eastAsiaTheme="minorEastAsia" w:hAnsiTheme="minorHAnsi"/>
          <w:b w:val="0"/>
          <w:caps w:val="0"/>
          <w:noProof/>
          <w:lang w:eastAsia="zh-CN"/>
        </w:rPr>
      </w:pPr>
      <w:r>
        <w:rPr>
          <w:noProof/>
        </w:rPr>
        <w:t>3</w:t>
      </w:r>
      <w:r>
        <w:rPr>
          <w:rFonts w:asciiTheme="minorHAnsi" w:eastAsiaTheme="minorEastAsia" w:hAnsiTheme="minorHAnsi"/>
          <w:b w:val="0"/>
          <w:caps w:val="0"/>
          <w:noProof/>
          <w:lang w:eastAsia="zh-CN"/>
        </w:rPr>
        <w:tab/>
      </w:r>
      <w:r>
        <w:rPr>
          <w:noProof/>
        </w:rPr>
        <w:t>INNHOLD I HVER DEL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_Toc519080008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7</w:t>
      </w:r>
      <w:r>
        <w:rPr>
          <w:noProof/>
        </w:rPr>
        <w:fldChar w:fldCharType="end"/>
      </w:r>
    </w:p>
    <w:p w14:paraId="17277C1E" w14:textId="061CABAE" w:rsidR="00144093" w:rsidRDefault="00144093">
      <w:pPr>
        <w:pStyle w:val="INNH2"/>
        <w:tabs>
          <w:tab w:val="left" w:pos="660"/>
          <w:tab w:val="right" w:leader="dot" w:pos="8381"/>
        </w:tabs>
        <w:rPr>
          <w:rFonts w:eastAsiaTheme="minorEastAsia"/>
          <w:b w:val="0"/>
          <w:noProof/>
          <w:sz w:val="24"/>
          <w:szCs w:val="24"/>
          <w:lang w:eastAsia="zh-CN"/>
        </w:rPr>
      </w:pPr>
      <w:r>
        <w:rPr>
          <w:noProof/>
          <w:lang w:eastAsia="nb-NO"/>
        </w:rPr>
        <w:t>3.1</w:t>
      </w:r>
      <w:r>
        <w:rPr>
          <w:rFonts w:eastAsiaTheme="minorEastAsia"/>
          <w:b w:val="0"/>
          <w:noProof/>
          <w:sz w:val="24"/>
          <w:szCs w:val="24"/>
          <w:lang w:eastAsia="zh-CN"/>
        </w:rPr>
        <w:tab/>
      </w:r>
      <w:r>
        <w:rPr>
          <w:noProof/>
          <w:lang w:eastAsia="nb-NO"/>
        </w:rPr>
        <w:t>Dispensasjon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_Toc519080009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7</w:t>
      </w:r>
      <w:r>
        <w:rPr>
          <w:noProof/>
        </w:rPr>
        <w:fldChar w:fldCharType="end"/>
      </w:r>
    </w:p>
    <w:p w14:paraId="60D14305" w14:textId="450F065C" w:rsidR="00144093" w:rsidRDefault="00144093">
      <w:pPr>
        <w:pStyle w:val="INNH3"/>
        <w:tabs>
          <w:tab w:val="left" w:pos="880"/>
          <w:tab w:val="right" w:leader="dot" w:pos="8381"/>
        </w:tabs>
        <w:rPr>
          <w:rFonts w:eastAsiaTheme="minorEastAsia"/>
          <w:noProof/>
          <w:sz w:val="24"/>
          <w:szCs w:val="24"/>
          <w:lang w:eastAsia="zh-CN"/>
        </w:rPr>
      </w:pPr>
      <w:r>
        <w:rPr>
          <w:noProof/>
          <w:lang w:eastAsia="nb-NO"/>
        </w:rPr>
        <w:t>3.1.1</w:t>
      </w:r>
      <w:r>
        <w:rPr>
          <w:rFonts w:eastAsiaTheme="minorEastAsia"/>
          <w:noProof/>
          <w:sz w:val="24"/>
          <w:szCs w:val="24"/>
          <w:lang w:eastAsia="zh-CN"/>
        </w:rPr>
        <w:tab/>
      </w:r>
      <w:r>
        <w:rPr>
          <w:noProof/>
          <w:lang w:eastAsia="nb-NO"/>
        </w:rPr>
        <w:t>Dispensasjon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_Toc519080010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7</w:t>
      </w:r>
      <w:r>
        <w:rPr>
          <w:noProof/>
        </w:rPr>
        <w:fldChar w:fldCharType="end"/>
      </w:r>
    </w:p>
    <w:p w14:paraId="5704F287" w14:textId="32C82229" w:rsidR="00144093" w:rsidRDefault="00144093">
      <w:pPr>
        <w:pStyle w:val="INNH3"/>
        <w:tabs>
          <w:tab w:val="left" w:pos="880"/>
          <w:tab w:val="right" w:leader="dot" w:pos="8381"/>
        </w:tabs>
        <w:rPr>
          <w:rFonts w:eastAsiaTheme="minorEastAsia"/>
          <w:noProof/>
          <w:sz w:val="24"/>
          <w:szCs w:val="24"/>
          <w:lang w:eastAsia="zh-CN"/>
        </w:rPr>
      </w:pPr>
      <w:r>
        <w:rPr>
          <w:noProof/>
          <w:lang w:eastAsia="nb-NO"/>
        </w:rPr>
        <w:t>3.1.2</w:t>
      </w:r>
      <w:r>
        <w:rPr>
          <w:rFonts w:eastAsiaTheme="minorEastAsia"/>
          <w:noProof/>
          <w:sz w:val="24"/>
          <w:szCs w:val="24"/>
          <w:lang w:eastAsia="zh-CN"/>
        </w:rPr>
        <w:tab/>
      </w:r>
      <w:r>
        <w:rPr>
          <w:noProof/>
          <w:lang w:eastAsia="nb-NO"/>
        </w:rPr>
        <w:t>Opplysninger om planstatus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_Toc519080011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8</w:t>
      </w:r>
      <w:r>
        <w:rPr>
          <w:noProof/>
        </w:rPr>
        <w:fldChar w:fldCharType="end"/>
      </w:r>
    </w:p>
    <w:p w14:paraId="73D90B78" w14:textId="3CF52487" w:rsidR="00144093" w:rsidRDefault="00144093">
      <w:pPr>
        <w:pStyle w:val="INNH3"/>
        <w:tabs>
          <w:tab w:val="left" w:pos="880"/>
          <w:tab w:val="right" w:leader="dot" w:pos="8381"/>
        </w:tabs>
        <w:rPr>
          <w:rFonts w:eastAsiaTheme="minorEastAsia"/>
          <w:noProof/>
          <w:sz w:val="24"/>
          <w:szCs w:val="24"/>
          <w:lang w:eastAsia="zh-CN"/>
        </w:rPr>
      </w:pPr>
      <w:r>
        <w:rPr>
          <w:noProof/>
          <w:lang w:eastAsia="nb-NO"/>
        </w:rPr>
        <w:t>3.1.3</w:t>
      </w:r>
      <w:r>
        <w:rPr>
          <w:rFonts w:eastAsiaTheme="minorEastAsia"/>
          <w:noProof/>
          <w:sz w:val="24"/>
          <w:szCs w:val="24"/>
          <w:lang w:eastAsia="zh-CN"/>
        </w:rPr>
        <w:tab/>
      </w:r>
      <w:r>
        <w:rPr>
          <w:noProof/>
          <w:lang w:eastAsia="nb-NO"/>
        </w:rPr>
        <w:t>Følgebrev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_Toc519080012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9</w:t>
      </w:r>
      <w:r>
        <w:rPr>
          <w:noProof/>
        </w:rPr>
        <w:fldChar w:fldCharType="end"/>
      </w:r>
    </w:p>
    <w:p w14:paraId="6899E00B" w14:textId="11440E47" w:rsidR="00144093" w:rsidRDefault="00144093">
      <w:pPr>
        <w:pStyle w:val="INNH3"/>
        <w:tabs>
          <w:tab w:val="left" w:pos="880"/>
          <w:tab w:val="right" w:leader="dot" w:pos="8381"/>
        </w:tabs>
        <w:rPr>
          <w:rFonts w:eastAsiaTheme="minorEastAsia"/>
          <w:noProof/>
          <w:sz w:val="24"/>
          <w:szCs w:val="24"/>
          <w:lang w:eastAsia="zh-CN"/>
        </w:rPr>
      </w:pPr>
      <w:r>
        <w:rPr>
          <w:noProof/>
          <w:lang w:eastAsia="nb-NO"/>
        </w:rPr>
        <w:t>3.1.4</w:t>
      </w:r>
      <w:r>
        <w:rPr>
          <w:rFonts w:eastAsiaTheme="minorEastAsia"/>
          <w:noProof/>
          <w:sz w:val="24"/>
          <w:szCs w:val="24"/>
          <w:lang w:eastAsia="zh-CN"/>
        </w:rPr>
        <w:tab/>
      </w:r>
      <w:r>
        <w:rPr>
          <w:noProof/>
          <w:lang w:eastAsia="nb-NO"/>
        </w:rPr>
        <w:t>Nabovarsling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_Toc519080013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10</w:t>
      </w:r>
      <w:r>
        <w:rPr>
          <w:noProof/>
        </w:rPr>
        <w:fldChar w:fldCharType="end"/>
      </w:r>
    </w:p>
    <w:p w14:paraId="72350419" w14:textId="2C2914BC" w:rsidR="00144093" w:rsidRDefault="00144093">
      <w:pPr>
        <w:pStyle w:val="INNH2"/>
        <w:tabs>
          <w:tab w:val="left" w:pos="660"/>
          <w:tab w:val="right" w:leader="dot" w:pos="8381"/>
        </w:tabs>
        <w:rPr>
          <w:rFonts w:eastAsiaTheme="minorEastAsia"/>
          <w:b w:val="0"/>
          <w:noProof/>
          <w:sz w:val="24"/>
          <w:szCs w:val="24"/>
          <w:lang w:eastAsia="zh-CN"/>
        </w:rPr>
      </w:pPr>
      <w:r>
        <w:rPr>
          <w:noProof/>
          <w:lang w:eastAsia="nb-NO"/>
        </w:rPr>
        <w:t>3.2</w:t>
      </w:r>
      <w:r>
        <w:rPr>
          <w:rFonts w:eastAsiaTheme="minorEastAsia"/>
          <w:b w:val="0"/>
          <w:noProof/>
          <w:sz w:val="24"/>
          <w:szCs w:val="24"/>
          <w:lang w:eastAsia="zh-CN"/>
        </w:rPr>
        <w:tab/>
      </w:r>
      <w:r>
        <w:rPr>
          <w:noProof/>
          <w:lang w:eastAsia="nb-NO"/>
        </w:rPr>
        <w:t>Endring av areal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_Toc519080014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11</w:t>
      </w:r>
      <w:r>
        <w:rPr>
          <w:noProof/>
        </w:rPr>
        <w:fldChar w:fldCharType="end"/>
      </w:r>
    </w:p>
    <w:p w14:paraId="76EB27D1" w14:textId="79A30C40" w:rsidR="00144093" w:rsidRDefault="00144093">
      <w:pPr>
        <w:pStyle w:val="INNH3"/>
        <w:tabs>
          <w:tab w:val="left" w:pos="880"/>
          <w:tab w:val="right" w:leader="dot" w:pos="8381"/>
        </w:tabs>
        <w:rPr>
          <w:rFonts w:eastAsiaTheme="minorEastAsia"/>
          <w:noProof/>
          <w:sz w:val="24"/>
          <w:szCs w:val="24"/>
          <w:lang w:eastAsia="zh-CN"/>
        </w:rPr>
      </w:pPr>
      <w:r>
        <w:rPr>
          <w:noProof/>
          <w:lang w:eastAsia="nb-NO"/>
        </w:rPr>
        <w:t>3.2.1</w:t>
      </w:r>
      <w:r>
        <w:rPr>
          <w:rFonts w:eastAsiaTheme="minorEastAsia"/>
          <w:noProof/>
          <w:sz w:val="24"/>
          <w:szCs w:val="24"/>
          <w:lang w:eastAsia="zh-CN"/>
        </w:rPr>
        <w:tab/>
      </w:r>
      <w:r>
        <w:rPr>
          <w:noProof/>
          <w:lang w:eastAsia="nb-NO"/>
        </w:rPr>
        <w:t>Arealdisponering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_Toc519080015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11</w:t>
      </w:r>
      <w:r>
        <w:rPr>
          <w:noProof/>
        </w:rPr>
        <w:fldChar w:fldCharType="end"/>
      </w:r>
    </w:p>
    <w:p w14:paraId="36637D21" w14:textId="1E955DCF" w:rsidR="00144093" w:rsidRDefault="00144093">
      <w:pPr>
        <w:pStyle w:val="INNH3"/>
        <w:tabs>
          <w:tab w:val="left" w:pos="880"/>
          <w:tab w:val="right" w:leader="dot" w:pos="8381"/>
        </w:tabs>
        <w:rPr>
          <w:rFonts w:eastAsiaTheme="minorEastAsia"/>
          <w:noProof/>
          <w:sz w:val="24"/>
          <w:szCs w:val="24"/>
          <w:lang w:eastAsia="zh-CN"/>
        </w:rPr>
      </w:pPr>
      <w:r>
        <w:rPr>
          <w:noProof/>
          <w:lang w:eastAsia="nb-NO"/>
        </w:rPr>
        <w:t>3.2.2</w:t>
      </w:r>
      <w:r>
        <w:rPr>
          <w:rFonts w:eastAsiaTheme="minorEastAsia"/>
          <w:noProof/>
          <w:sz w:val="24"/>
          <w:szCs w:val="24"/>
          <w:lang w:eastAsia="zh-CN"/>
        </w:rPr>
        <w:tab/>
      </w:r>
      <w:r>
        <w:rPr>
          <w:noProof/>
          <w:lang w:eastAsia="nb-NO"/>
        </w:rPr>
        <w:t>Bygningsopplysninger/arealfordeling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_Toc519080016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12</w:t>
      </w:r>
      <w:r>
        <w:rPr>
          <w:noProof/>
        </w:rPr>
        <w:fldChar w:fldCharType="end"/>
      </w:r>
    </w:p>
    <w:p w14:paraId="21C42CBD" w14:textId="244A4FE2" w:rsidR="00144093" w:rsidRDefault="00144093">
      <w:pPr>
        <w:pStyle w:val="INNH3"/>
        <w:tabs>
          <w:tab w:val="left" w:pos="880"/>
          <w:tab w:val="right" w:leader="dot" w:pos="8381"/>
        </w:tabs>
        <w:rPr>
          <w:rFonts w:eastAsiaTheme="minorEastAsia"/>
          <w:noProof/>
          <w:sz w:val="24"/>
          <w:szCs w:val="24"/>
          <w:lang w:eastAsia="zh-CN"/>
        </w:rPr>
      </w:pPr>
      <w:r>
        <w:rPr>
          <w:noProof/>
          <w:lang w:eastAsia="nb-NO"/>
        </w:rPr>
        <w:t>3.2.3</w:t>
      </w:r>
      <w:r>
        <w:rPr>
          <w:rFonts w:eastAsiaTheme="minorEastAsia"/>
          <w:noProof/>
          <w:sz w:val="24"/>
          <w:szCs w:val="24"/>
          <w:lang w:eastAsia="zh-CN"/>
        </w:rPr>
        <w:tab/>
      </w:r>
      <w:r>
        <w:rPr>
          <w:noProof/>
          <w:lang w:eastAsia="nb-NO"/>
        </w:rPr>
        <w:t>Boligspesifikasjoner/matrikkelregistrering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_Toc519080017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15</w:t>
      </w:r>
      <w:r>
        <w:rPr>
          <w:noProof/>
        </w:rPr>
        <w:fldChar w:fldCharType="end"/>
      </w:r>
    </w:p>
    <w:p w14:paraId="7DF508A7" w14:textId="32161E3B" w:rsidR="00144093" w:rsidRDefault="00144093">
      <w:pPr>
        <w:pStyle w:val="INNH3"/>
        <w:tabs>
          <w:tab w:val="left" w:pos="880"/>
          <w:tab w:val="right" w:leader="dot" w:pos="8381"/>
        </w:tabs>
        <w:rPr>
          <w:rFonts w:eastAsiaTheme="minorEastAsia"/>
          <w:noProof/>
          <w:sz w:val="24"/>
          <w:szCs w:val="24"/>
          <w:lang w:eastAsia="zh-CN"/>
        </w:rPr>
      </w:pPr>
      <w:r>
        <w:rPr>
          <w:noProof/>
          <w:lang w:eastAsia="nb-NO"/>
        </w:rPr>
        <w:t>3.2.4</w:t>
      </w:r>
      <w:r>
        <w:rPr>
          <w:rFonts w:eastAsiaTheme="minorEastAsia"/>
          <w:noProof/>
          <w:sz w:val="24"/>
          <w:szCs w:val="24"/>
          <w:lang w:eastAsia="zh-CN"/>
        </w:rPr>
        <w:tab/>
      </w:r>
      <w:r>
        <w:rPr>
          <w:noProof/>
          <w:lang w:eastAsia="nb-NO"/>
        </w:rPr>
        <w:t>Følgebrev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_Toc519080018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17</w:t>
      </w:r>
      <w:r>
        <w:rPr>
          <w:noProof/>
        </w:rPr>
        <w:fldChar w:fldCharType="end"/>
      </w:r>
    </w:p>
    <w:p w14:paraId="3C59DF23" w14:textId="302493BF" w:rsidR="00144093" w:rsidRDefault="00144093">
      <w:pPr>
        <w:pStyle w:val="INNH3"/>
        <w:tabs>
          <w:tab w:val="left" w:pos="880"/>
          <w:tab w:val="right" w:leader="dot" w:pos="8381"/>
        </w:tabs>
        <w:rPr>
          <w:rFonts w:eastAsiaTheme="minorEastAsia"/>
          <w:noProof/>
          <w:sz w:val="24"/>
          <w:szCs w:val="24"/>
          <w:lang w:eastAsia="zh-CN"/>
        </w:rPr>
      </w:pPr>
      <w:r>
        <w:rPr>
          <w:noProof/>
          <w:lang w:eastAsia="nb-NO"/>
        </w:rPr>
        <w:t>3.2.5</w:t>
      </w:r>
      <w:r>
        <w:rPr>
          <w:rFonts w:eastAsiaTheme="minorEastAsia"/>
          <w:noProof/>
          <w:sz w:val="24"/>
          <w:szCs w:val="24"/>
          <w:lang w:eastAsia="zh-CN"/>
        </w:rPr>
        <w:tab/>
      </w:r>
      <w:r>
        <w:rPr>
          <w:noProof/>
          <w:lang w:eastAsia="nb-NO"/>
        </w:rPr>
        <w:t>Nabovarsling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_Toc519080019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17</w:t>
      </w:r>
      <w:r>
        <w:rPr>
          <w:noProof/>
        </w:rPr>
        <w:fldChar w:fldCharType="end"/>
      </w:r>
    </w:p>
    <w:p w14:paraId="5ED20DEA" w14:textId="18EDFEAE" w:rsidR="00144093" w:rsidRDefault="00144093">
      <w:pPr>
        <w:pStyle w:val="INNH2"/>
        <w:tabs>
          <w:tab w:val="left" w:pos="660"/>
          <w:tab w:val="right" w:leader="dot" w:pos="8381"/>
        </w:tabs>
        <w:rPr>
          <w:rFonts w:eastAsiaTheme="minorEastAsia"/>
          <w:b w:val="0"/>
          <w:noProof/>
          <w:sz w:val="24"/>
          <w:szCs w:val="24"/>
          <w:lang w:eastAsia="zh-CN"/>
        </w:rPr>
      </w:pPr>
      <w:r>
        <w:rPr>
          <w:noProof/>
          <w:lang w:eastAsia="nb-NO"/>
        </w:rPr>
        <w:t>3.3</w:t>
      </w:r>
      <w:r>
        <w:rPr>
          <w:rFonts w:eastAsiaTheme="minorEastAsia"/>
          <w:b w:val="0"/>
          <w:noProof/>
          <w:sz w:val="24"/>
          <w:szCs w:val="24"/>
          <w:lang w:eastAsia="zh-CN"/>
        </w:rPr>
        <w:tab/>
      </w:r>
      <w:r>
        <w:rPr>
          <w:noProof/>
          <w:lang w:eastAsia="nb-NO"/>
        </w:rPr>
        <w:t>Endring av plassering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_Toc519080020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18</w:t>
      </w:r>
      <w:r>
        <w:rPr>
          <w:noProof/>
        </w:rPr>
        <w:fldChar w:fldCharType="end"/>
      </w:r>
    </w:p>
    <w:p w14:paraId="3B6CBFCC" w14:textId="041D40F0" w:rsidR="00144093" w:rsidRDefault="00144093">
      <w:pPr>
        <w:pStyle w:val="INNH3"/>
        <w:tabs>
          <w:tab w:val="left" w:pos="880"/>
          <w:tab w:val="right" w:leader="dot" w:pos="8381"/>
        </w:tabs>
        <w:rPr>
          <w:rFonts w:eastAsiaTheme="minorEastAsia"/>
          <w:noProof/>
          <w:sz w:val="24"/>
          <w:szCs w:val="24"/>
          <w:lang w:eastAsia="zh-CN"/>
        </w:rPr>
      </w:pPr>
      <w:r>
        <w:rPr>
          <w:noProof/>
          <w:lang w:eastAsia="nb-NO"/>
        </w:rPr>
        <w:t>3.3.1</w:t>
      </w:r>
      <w:r>
        <w:rPr>
          <w:rFonts w:eastAsiaTheme="minorEastAsia"/>
          <w:noProof/>
          <w:sz w:val="24"/>
          <w:szCs w:val="24"/>
          <w:lang w:eastAsia="zh-CN"/>
        </w:rPr>
        <w:tab/>
      </w:r>
      <w:r>
        <w:rPr>
          <w:noProof/>
          <w:lang w:eastAsia="nb-NO"/>
        </w:rPr>
        <w:t>Opplysninger om planstatus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_Toc519080021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18</w:t>
      </w:r>
      <w:r>
        <w:rPr>
          <w:noProof/>
        </w:rPr>
        <w:fldChar w:fldCharType="end"/>
      </w:r>
    </w:p>
    <w:p w14:paraId="5606BD44" w14:textId="4AEDAEE9" w:rsidR="00144093" w:rsidRDefault="00144093">
      <w:pPr>
        <w:pStyle w:val="INNH3"/>
        <w:tabs>
          <w:tab w:val="left" w:pos="880"/>
          <w:tab w:val="right" w:leader="dot" w:pos="8381"/>
        </w:tabs>
        <w:rPr>
          <w:rFonts w:eastAsiaTheme="minorEastAsia"/>
          <w:noProof/>
          <w:sz w:val="24"/>
          <w:szCs w:val="24"/>
          <w:lang w:eastAsia="zh-CN"/>
        </w:rPr>
      </w:pPr>
      <w:r>
        <w:rPr>
          <w:noProof/>
          <w:lang w:eastAsia="nb-NO"/>
        </w:rPr>
        <w:t>3.3.2</w:t>
      </w:r>
      <w:r>
        <w:rPr>
          <w:rFonts w:eastAsiaTheme="minorEastAsia"/>
          <w:noProof/>
          <w:sz w:val="24"/>
          <w:szCs w:val="24"/>
          <w:lang w:eastAsia="zh-CN"/>
        </w:rPr>
        <w:tab/>
      </w:r>
      <w:r>
        <w:rPr>
          <w:noProof/>
          <w:lang w:eastAsia="nb-NO"/>
        </w:rPr>
        <w:t>Krav til byggegrunn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_Toc519080022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19</w:t>
      </w:r>
      <w:r>
        <w:rPr>
          <w:noProof/>
        </w:rPr>
        <w:fldChar w:fldCharType="end"/>
      </w:r>
    </w:p>
    <w:p w14:paraId="5B97B078" w14:textId="30945084" w:rsidR="00144093" w:rsidRDefault="00144093">
      <w:pPr>
        <w:pStyle w:val="INNH3"/>
        <w:tabs>
          <w:tab w:val="left" w:pos="880"/>
          <w:tab w:val="right" w:leader="dot" w:pos="8381"/>
        </w:tabs>
        <w:rPr>
          <w:rFonts w:eastAsiaTheme="minorEastAsia"/>
          <w:noProof/>
          <w:sz w:val="24"/>
          <w:szCs w:val="24"/>
          <w:lang w:eastAsia="zh-CN"/>
        </w:rPr>
      </w:pPr>
      <w:r>
        <w:rPr>
          <w:noProof/>
          <w:lang w:eastAsia="nb-NO"/>
        </w:rPr>
        <w:t>3.3.3</w:t>
      </w:r>
      <w:r>
        <w:rPr>
          <w:rFonts w:eastAsiaTheme="minorEastAsia"/>
          <w:noProof/>
          <w:sz w:val="24"/>
          <w:szCs w:val="24"/>
          <w:lang w:eastAsia="zh-CN"/>
        </w:rPr>
        <w:tab/>
      </w:r>
      <w:r>
        <w:rPr>
          <w:noProof/>
          <w:lang w:eastAsia="nb-NO"/>
        </w:rPr>
        <w:t>Plassering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_Toc519080023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20</w:t>
      </w:r>
      <w:r>
        <w:rPr>
          <w:noProof/>
        </w:rPr>
        <w:fldChar w:fldCharType="end"/>
      </w:r>
    </w:p>
    <w:p w14:paraId="6559D278" w14:textId="20045AB7" w:rsidR="00144093" w:rsidRDefault="00144093">
      <w:pPr>
        <w:pStyle w:val="INNH3"/>
        <w:tabs>
          <w:tab w:val="left" w:pos="880"/>
          <w:tab w:val="right" w:leader="dot" w:pos="8381"/>
        </w:tabs>
        <w:rPr>
          <w:rFonts w:eastAsiaTheme="minorEastAsia"/>
          <w:noProof/>
          <w:sz w:val="24"/>
          <w:szCs w:val="24"/>
          <w:lang w:eastAsia="zh-CN"/>
        </w:rPr>
      </w:pPr>
      <w:r>
        <w:rPr>
          <w:noProof/>
          <w:lang w:eastAsia="nb-NO"/>
        </w:rPr>
        <w:t>3.3.4</w:t>
      </w:r>
      <w:r>
        <w:rPr>
          <w:rFonts w:eastAsiaTheme="minorEastAsia"/>
          <w:noProof/>
          <w:sz w:val="24"/>
          <w:szCs w:val="24"/>
          <w:lang w:eastAsia="zh-CN"/>
        </w:rPr>
        <w:tab/>
      </w:r>
      <w:r>
        <w:rPr>
          <w:noProof/>
          <w:lang w:eastAsia="nb-NO"/>
        </w:rPr>
        <w:t>Infrastruktur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_Toc519080024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21</w:t>
      </w:r>
      <w:r>
        <w:rPr>
          <w:noProof/>
        </w:rPr>
        <w:fldChar w:fldCharType="end"/>
      </w:r>
    </w:p>
    <w:p w14:paraId="41EC2E7E" w14:textId="703DD304" w:rsidR="00144093" w:rsidRDefault="00144093">
      <w:pPr>
        <w:pStyle w:val="INNH3"/>
        <w:tabs>
          <w:tab w:val="left" w:pos="880"/>
          <w:tab w:val="right" w:leader="dot" w:pos="8381"/>
        </w:tabs>
        <w:rPr>
          <w:rFonts w:eastAsiaTheme="minorEastAsia"/>
          <w:noProof/>
          <w:sz w:val="24"/>
          <w:szCs w:val="24"/>
          <w:lang w:eastAsia="zh-CN"/>
        </w:rPr>
      </w:pPr>
      <w:r>
        <w:rPr>
          <w:noProof/>
          <w:lang w:eastAsia="nb-NO"/>
        </w:rPr>
        <w:t>3.3.5</w:t>
      </w:r>
      <w:r>
        <w:rPr>
          <w:rFonts w:eastAsiaTheme="minorEastAsia"/>
          <w:noProof/>
          <w:sz w:val="24"/>
          <w:szCs w:val="24"/>
          <w:lang w:eastAsia="zh-CN"/>
        </w:rPr>
        <w:tab/>
      </w:r>
      <w:r>
        <w:rPr>
          <w:noProof/>
          <w:lang w:eastAsia="nb-NO"/>
        </w:rPr>
        <w:t>Følgebrev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_Toc519080025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22</w:t>
      </w:r>
      <w:r>
        <w:rPr>
          <w:noProof/>
        </w:rPr>
        <w:fldChar w:fldCharType="end"/>
      </w:r>
    </w:p>
    <w:p w14:paraId="1CC07D01" w14:textId="2183B3CE" w:rsidR="00144093" w:rsidRDefault="00144093">
      <w:pPr>
        <w:pStyle w:val="INNH3"/>
        <w:tabs>
          <w:tab w:val="left" w:pos="880"/>
          <w:tab w:val="right" w:leader="dot" w:pos="8381"/>
        </w:tabs>
        <w:rPr>
          <w:rFonts w:eastAsiaTheme="minorEastAsia"/>
          <w:noProof/>
          <w:sz w:val="24"/>
          <w:szCs w:val="24"/>
          <w:lang w:eastAsia="zh-CN"/>
        </w:rPr>
      </w:pPr>
      <w:r>
        <w:rPr>
          <w:noProof/>
          <w:lang w:eastAsia="nb-NO"/>
        </w:rPr>
        <w:t>3.3.6</w:t>
      </w:r>
      <w:r>
        <w:rPr>
          <w:rFonts w:eastAsiaTheme="minorEastAsia"/>
          <w:noProof/>
          <w:sz w:val="24"/>
          <w:szCs w:val="24"/>
          <w:lang w:eastAsia="zh-CN"/>
        </w:rPr>
        <w:tab/>
      </w:r>
      <w:r>
        <w:rPr>
          <w:noProof/>
          <w:lang w:eastAsia="nb-NO"/>
        </w:rPr>
        <w:t>Nabovarsling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_Toc519080026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22</w:t>
      </w:r>
      <w:r>
        <w:rPr>
          <w:noProof/>
        </w:rPr>
        <w:fldChar w:fldCharType="end"/>
      </w:r>
    </w:p>
    <w:p w14:paraId="1F88520D" w14:textId="0B60B5A4" w:rsidR="00144093" w:rsidRDefault="00144093">
      <w:pPr>
        <w:pStyle w:val="INNH2"/>
        <w:tabs>
          <w:tab w:val="left" w:pos="660"/>
          <w:tab w:val="right" w:leader="dot" w:pos="8381"/>
        </w:tabs>
        <w:rPr>
          <w:rFonts w:eastAsiaTheme="minorEastAsia"/>
          <w:b w:val="0"/>
          <w:noProof/>
          <w:sz w:val="24"/>
          <w:szCs w:val="24"/>
          <w:lang w:eastAsia="zh-CN"/>
        </w:rPr>
      </w:pPr>
      <w:r>
        <w:rPr>
          <w:noProof/>
          <w:lang w:eastAsia="nb-NO"/>
        </w:rPr>
        <w:t>3.4</w:t>
      </w:r>
      <w:r>
        <w:rPr>
          <w:rFonts w:eastAsiaTheme="minorEastAsia"/>
          <w:b w:val="0"/>
          <w:noProof/>
          <w:sz w:val="24"/>
          <w:szCs w:val="24"/>
          <w:lang w:eastAsia="zh-CN"/>
        </w:rPr>
        <w:tab/>
      </w:r>
      <w:r>
        <w:rPr>
          <w:noProof/>
          <w:lang w:eastAsia="nb-NO"/>
        </w:rPr>
        <w:t>Endring av formål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_Toc519080027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23</w:t>
      </w:r>
      <w:r>
        <w:rPr>
          <w:noProof/>
        </w:rPr>
        <w:fldChar w:fldCharType="end"/>
      </w:r>
    </w:p>
    <w:p w14:paraId="4BC08986" w14:textId="614DE043" w:rsidR="00144093" w:rsidRDefault="00144093">
      <w:pPr>
        <w:pStyle w:val="INNH3"/>
        <w:tabs>
          <w:tab w:val="left" w:pos="880"/>
          <w:tab w:val="right" w:leader="dot" w:pos="8381"/>
        </w:tabs>
        <w:rPr>
          <w:rFonts w:eastAsiaTheme="minorEastAsia"/>
          <w:noProof/>
          <w:sz w:val="24"/>
          <w:szCs w:val="24"/>
          <w:lang w:eastAsia="zh-CN"/>
        </w:rPr>
      </w:pPr>
      <w:r>
        <w:rPr>
          <w:noProof/>
          <w:lang w:eastAsia="nb-NO"/>
        </w:rPr>
        <w:t>3.4.1</w:t>
      </w:r>
      <w:r>
        <w:rPr>
          <w:rFonts w:eastAsiaTheme="minorEastAsia"/>
          <w:noProof/>
          <w:sz w:val="24"/>
          <w:szCs w:val="24"/>
          <w:lang w:eastAsia="zh-CN"/>
        </w:rPr>
        <w:tab/>
      </w:r>
      <w:r>
        <w:rPr>
          <w:noProof/>
          <w:lang w:eastAsia="nb-NO"/>
        </w:rPr>
        <w:t>Opplysninger om planstatus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_Toc519080028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23</w:t>
      </w:r>
      <w:r>
        <w:rPr>
          <w:noProof/>
        </w:rPr>
        <w:fldChar w:fldCharType="end"/>
      </w:r>
    </w:p>
    <w:p w14:paraId="3468BA7D" w14:textId="605C20DE" w:rsidR="00144093" w:rsidRDefault="00144093">
      <w:pPr>
        <w:pStyle w:val="INNH3"/>
        <w:tabs>
          <w:tab w:val="left" w:pos="880"/>
          <w:tab w:val="right" w:leader="dot" w:pos="8381"/>
        </w:tabs>
        <w:rPr>
          <w:rFonts w:eastAsiaTheme="minorEastAsia"/>
          <w:noProof/>
          <w:sz w:val="24"/>
          <w:szCs w:val="24"/>
          <w:lang w:eastAsia="zh-CN"/>
        </w:rPr>
      </w:pPr>
      <w:r>
        <w:rPr>
          <w:noProof/>
          <w:lang w:eastAsia="nb-NO"/>
        </w:rPr>
        <w:t>3.4.2</w:t>
      </w:r>
      <w:r>
        <w:rPr>
          <w:rFonts w:eastAsiaTheme="minorEastAsia"/>
          <w:noProof/>
          <w:sz w:val="24"/>
          <w:szCs w:val="24"/>
          <w:lang w:eastAsia="zh-CN"/>
        </w:rPr>
        <w:tab/>
      </w:r>
      <w:r>
        <w:rPr>
          <w:noProof/>
          <w:lang w:eastAsia="nb-NO"/>
        </w:rPr>
        <w:t>Bygningstype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_Toc519080029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24</w:t>
      </w:r>
      <w:r>
        <w:rPr>
          <w:noProof/>
        </w:rPr>
        <w:fldChar w:fldCharType="end"/>
      </w:r>
    </w:p>
    <w:p w14:paraId="30C71AF6" w14:textId="62321196" w:rsidR="00144093" w:rsidRDefault="00144093">
      <w:pPr>
        <w:pStyle w:val="INNH3"/>
        <w:tabs>
          <w:tab w:val="left" w:pos="880"/>
          <w:tab w:val="right" w:leader="dot" w:pos="8381"/>
        </w:tabs>
        <w:rPr>
          <w:rFonts w:eastAsiaTheme="minorEastAsia"/>
          <w:noProof/>
          <w:sz w:val="24"/>
          <w:szCs w:val="24"/>
          <w:lang w:eastAsia="zh-CN"/>
        </w:rPr>
      </w:pPr>
      <w:r>
        <w:rPr>
          <w:noProof/>
          <w:lang w:eastAsia="nb-NO"/>
        </w:rPr>
        <w:t>3.4.3</w:t>
      </w:r>
      <w:r>
        <w:rPr>
          <w:rFonts w:eastAsiaTheme="minorEastAsia"/>
          <w:noProof/>
          <w:sz w:val="24"/>
          <w:szCs w:val="24"/>
          <w:lang w:eastAsia="zh-CN"/>
        </w:rPr>
        <w:tab/>
      </w:r>
      <w:r>
        <w:rPr>
          <w:noProof/>
          <w:lang w:eastAsia="nb-NO"/>
        </w:rPr>
        <w:t>Boligspesifikasjoner/matrikkelregistrering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_Toc519080030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26</w:t>
      </w:r>
      <w:r>
        <w:rPr>
          <w:noProof/>
        </w:rPr>
        <w:fldChar w:fldCharType="end"/>
      </w:r>
    </w:p>
    <w:p w14:paraId="61622921" w14:textId="7537C08E" w:rsidR="00144093" w:rsidRDefault="00144093">
      <w:pPr>
        <w:pStyle w:val="INNH3"/>
        <w:tabs>
          <w:tab w:val="left" w:pos="880"/>
          <w:tab w:val="right" w:leader="dot" w:pos="8381"/>
        </w:tabs>
        <w:rPr>
          <w:rFonts w:eastAsiaTheme="minorEastAsia"/>
          <w:noProof/>
          <w:sz w:val="24"/>
          <w:szCs w:val="24"/>
          <w:lang w:eastAsia="zh-CN"/>
        </w:rPr>
      </w:pPr>
      <w:r>
        <w:rPr>
          <w:noProof/>
          <w:lang w:eastAsia="nb-NO"/>
        </w:rPr>
        <w:t>3.4.4</w:t>
      </w:r>
      <w:r>
        <w:rPr>
          <w:rFonts w:eastAsiaTheme="minorEastAsia"/>
          <w:noProof/>
          <w:sz w:val="24"/>
          <w:szCs w:val="24"/>
          <w:lang w:eastAsia="zh-CN"/>
        </w:rPr>
        <w:tab/>
      </w:r>
      <w:r>
        <w:rPr>
          <w:noProof/>
          <w:lang w:eastAsia="nb-NO"/>
        </w:rPr>
        <w:t>Følgebrev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_Toc519080031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27</w:t>
      </w:r>
      <w:r>
        <w:rPr>
          <w:noProof/>
        </w:rPr>
        <w:fldChar w:fldCharType="end"/>
      </w:r>
    </w:p>
    <w:p w14:paraId="0DD0C80F" w14:textId="7DDCCBA4" w:rsidR="00144093" w:rsidRDefault="00144093">
      <w:pPr>
        <w:pStyle w:val="INNH3"/>
        <w:tabs>
          <w:tab w:val="left" w:pos="880"/>
          <w:tab w:val="right" w:leader="dot" w:pos="8381"/>
        </w:tabs>
        <w:rPr>
          <w:rFonts w:eastAsiaTheme="minorEastAsia"/>
          <w:noProof/>
          <w:sz w:val="24"/>
          <w:szCs w:val="24"/>
          <w:lang w:eastAsia="zh-CN"/>
        </w:rPr>
      </w:pPr>
      <w:r>
        <w:rPr>
          <w:noProof/>
          <w:lang w:eastAsia="nb-NO"/>
        </w:rPr>
        <w:t>3.4.5</w:t>
      </w:r>
      <w:r>
        <w:rPr>
          <w:rFonts w:eastAsiaTheme="minorEastAsia"/>
          <w:noProof/>
          <w:sz w:val="24"/>
          <w:szCs w:val="24"/>
          <w:lang w:eastAsia="zh-CN"/>
        </w:rPr>
        <w:tab/>
      </w:r>
      <w:r>
        <w:rPr>
          <w:noProof/>
          <w:lang w:eastAsia="nb-NO"/>
        </w:rPr>
        <w:t>Nabovarsling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_Toc519080032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28</w:t>
      </w:r>
      <w:r>
        <w:rPr>
          <w:noProof/>
        </w:rPr>
        <w:fldChar w:fldCharType="end"/>
      </w:r>
    </w:p>
    <w:p w14:paraId="1D979E99" w14:textId="55FD0778" w:rsidR="00144093" w:rsidRDefault="00144093">
      <w:pPr>
        <w:pStyle w:val="INNH2"/>
        <w:tabs>
          <w:tab w:val="left" w:pos="660"/>
          <w:tab w:val="right" w:leader="dot" w:pos="8381"/>
        </w:tabs>
        <w:rPr>
          <w:rFonts w:eastAsiaTheme="minorEastAsia"/>
          <w:b w:val="0"/>
          <w:noProof/>
          <w:sz w:val="24"/>
          <w:szCs w:val="24"/>
          <w:lang w:eastAsia="zh-CN"/>
        </w:rPr>
      </w:pPr>
      <w:r>
        <w:rPr>
          <w:noProof/>
          <w:lang w:eastAsia="nb-NO"/>
        </w:rPr>
        <w:t>3.5</w:t>
      </w:r>
      <w:r>
        <w:rPr>
          <w:rFonts w:eastAsiaTheme="minorEastAsia"/>
          <w:b w:val="0"/>
          <w:noProof/>
          <w:sz w:val="24"/>
          <w:szCs w:val="24"/>
          <w:lang w:eastAsia="zh-CN"/>
        </w:rPr>
        <w:tab/>
      </w:r>
      <w:r>
        <w:rPr>
          <w:noProof/>
          <w:lang w:eastAsia="nb-NO"/>
        </w:rPr>
        <w:t>Endring av bruk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_Toc519080033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29</w:t>
      </w:r>
      <w:r>
        <w:rPr>
          <w:noProof/>
        </w:rPr>
        <w:fldChar w:fldCharType="end"/>
      </w:r>
    </w:p>
    <w:p w14:paraId="5CAC216E" w14:textId="1639D7AD" w:rsidR="00144093" w:rsidRDefault="00144093">
      <w:pPr>
        <w:pStyle w:val="INNH3"/>
        <w:tabs>
          <w:tab w:val="left" w:pos="880"/>
          <w:tab w:val="right" w:leader="dot" w:pos="8381"/>
        </w:tabs>
        <w:rPr>
          <w:rFonts w:eastAsiaTheme="minorEastAsia"/>
          <w:noProof/>
          <w:sz w:val="24"/>
          <w:szCs w:val="24"/>
          <w:lang w:eastAsia="zh-CN"/>
        </w:rPr>
      </w:pPr>
      <w:r>
        <w:rPr>
          <w:noProof/>
          <w:lang w:eastAsia="nb-NO"/>
        </w:rPr>
        <w:t>3.5.1</w:t>
      </w:r>
      <w:r>
        <w:rPr>
          <w:rFonts w:eastAsiaTheme="minorEastAsia"/>
          <w:noProof/>
          <w:sz w:val="24"/>
          <w:szCs w:val="24"/>
          <w:lang w:eastAsia="zh-CN"/>
        </w:rPr>
        <w:tab/>
      </w:r>
      <w:r>
        <w:rPr>
          <w:noProof/>
          <w:lang w:eastAsia="nb-NO"/>
        </w:rPr>
        <w:t>Generelle vilkår/ informasjon om arbeidsplasser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_Toc519080034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29</w:t>
      </w:r>
      <w:r>
        <w:rPr>
          <w:noProof/>
        </w:rPr>
        <w:fldChar w:fldCharType="end"/>
      </w:r>
    </w:p>
    <w:p w14:paraId="528B6E99" w14:textId="46AF722D" w:rsidR="00144093" w:rsidRDefault="00144093">
      <w:pPr>
        <w:pStyle w:val="INNH3"/>
        <w:tabs>
          <w:tab w:val="left" w:pos="880"/>
          <w:tab w:val="right" w:leader="dot" w:pos="8381"/>
        </w:tabs>
        <w:rPr>
          <w:rFonts w:eastAsiaTheme="minorEastAsia"/>
          <w:noProof/>
          <w:sz w:val="24"/>
          <w:szCs w:val="24"/>
          <w:lang w:eastAsia="zh-CN"/>
        </w:rPr>
      </w:pPr>
      <w:r>
        <w:rPr>
          <w:noProof/>
          <w:lang w:eastAsia="nb-NO"/>
        </w:rPr>
        <w:t>3.5.2</w:t>
      </w:r>
      <w:r>
        <w:rPr>
          <w:rFonts w:eastAsiaTheme="minorEastAsia"/>
          <w:noProof/>
          <w:sz w:val="24"/>
          <w:szCs w:val="24"/>
          <w:lang w:eastAsia="zh-CN"/>
        </w:rPr>
        <w:tab/>
      </w:r>
      <w:r>
        <w:rPr>
          <w:noProof/>
          <w:lang w:eastAsia="nb-NO"/>
        </w:rPr>
        <w:t>Opplysninger om planstatus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_Toc519080035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29</w:t>
      </w:r>
      <w:r>
        <w:rPr>
          <w:noProof/>
        </w:rPr>
        <w:fldChar w:fldCharType="end"/>
      </w:r>
    </w:p>
    <w:p w14:paraId="4A1EC42A" w14:textId="6BF7FC46" w:rsidR="00144093" w:rsidRDefault="00144093">
      <w:pPr>
        <w:pStyle w:val="INNH3"/>
        <w:tabs>
          <w:tab w:val="left" w:pos="880"/>
          <w:tab w:val="right" w:leader="dot" w:pos="8381"/>
        </w:tabs>
        <w:rPr>
          <w:rFonts w:eastAsiaTheme="minorEastAsia"/>
          <w:noProof/>
          <w:sz w:val="24"/>
          <w:szCs w:val="24"/>
          <w:lang w:eastAsia="zh-CN"/>
        </w:rPr>
      </w:pPr>
      <w:r>
        <w:rPr>
          <w:noProof/>
          <w:lang w:eastAsia="nb-NO"/>
        </w:rPr>
        <w:lastRenderedPageBreak/>
        <w:t>3.5.3</w:t>
      </w:r>
      <w:r>
        <w:rPr>
          <w:rFonts w:eastAsiaTheme="minorEastAsia"/>
          <w:noProof/>
          <w:sz w:val="24"/>
          <w:szCs w:val="24"/>
          <w:lang w:eastAsia="zh-CN"/>
        </w:rPr>
        <w:tab/>
      </w:r>
      <w:r>
        <w:rPr>
          <w:noProof/>
          <w:lang w:eastAsia="nb-NO"/>
        </w:rPr>
        <w:t>Bygningstype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_Toc519080036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30</w:t>
      </w:r>
      <w:r>
        <w:rPr>
          <w:noProof/>
        </w:rPr>
        <w:fldChar w:fldCharType="end"/>
      </w:r>
    </w:p>
    <w:p w14:paraId="19585E45" w14:textId="4D4745AC" w:rsidR="00144093" w:rsidRDefault="00144093">
      <w:pPr>
        <w:pStyle w:val="INNH3"/>
        <w:tabs>
          <w:tab w:val="left" w:pos="880"/>
          <w:tab w:val="right" w:leader="dot" w:pos="8381"/>
        </w:tabs>
        <w:rPr>
          <w:rFonts w:eastAsiaTheme="minorEastAsia"/>
          <w:noProof/>
          <w:sz w:val="24"/>
          <w:szCs w:val="24"/>
          <w:lang w:eastAsia="zh-CN"/>
        </w:rPr>
      </w:pPr>
      <w:r>
        <w:rPr>
          <w:noProof/>
          <w:lang w:eastAsia="nb-NO"/>
        </w:rPr>
        <w:t>3.5.4</w:t>
      </w:r>
      <w:r>
        <w:rPr>
          <w:rFonts w:eastAsiaTheme="minorEastAsia"/>
          <w:noProof/>
          <w:sz w:val="24"/>
          <w:szCs w:val="24"/>
          <w:lang w:eastAsia="zh-CN"/>
        </w:rPr>
        <w:tab/>
      </w:r>
      <w:r>
        <w:rPr>
          <w:noProof/>
          <w:lang w:eastAsia="nb-NO"/>
        </w:rPr>
        <w:t>Etasjeliste/matrikkelinformasjon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_Toc519080037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31</w:t>
      </w:r>
      <w:r>
        <w:rPr>
          <w:noProof/>
        </w:rPr>
        <w:fldChar w:fldCharType="end"/>
      </w:r>
    </w:p>
    <w:p w14:paraId="6E253CD4" w14:textId="78603EFD" w:rsidR="00144093" w:rsidRDefault="00144093">
      <w:pPr>
        <w:pStyle w:val="INNH3"/>
        <w:tabs>
          <w:tab w:val="left" w:pos="880"/>
          <w:tab w:val="right" w:leader="dot" w:pos="8381"/>
        </w:tabs>
        <w:rPr>
          <w:rFonts w:eastAsiaTheme="minorEastAsia"/>
          <w:noProof/>
          <w:sz w:val="24"/>
          <w:szCs w:val="24"/>
          <w:lang w:eastAsia="zh-CN"/>
        </w:rPr>
      </w:pPr>
      <w:r>
        <w:rPr>
          <w:noProof/>
          <w:lang w:eastAsia="nb-NO"/>
        </w:rPr>
        <w:t>3.5.5</w:t>
      </w:r>
      <w:r>
        <w:rPr>
          <w:rFonts w:eastAsiaTheme="minorEastAsia"/>
          <w:noProof/>
          <w:sz w:val="24"/>
          <w:szCs w:val="24"/>
          <w:lang w:eastAsia="zh-CN"/>
        </w:rPr>
        <w:tab/>
      </w:r>
      <w:r>
        <w:rPr>
          <w:noProof/>
          <w:lang w:eastAsia="nb-NO"/>
        </w:rPr>
        <w:t>Boligspesifikasjoner/matrikkelregistrering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_Toc519080038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33</w:t>
      </w:r>
      <w:r>
        <w:rPr>
          <w:noProof/>
        </w:rPr>
        <w:fldChar w:fldCharType="end"/>
      </w:r>
    </w:p>
    <w:p w14:paraId="259B80F6" w14:textId="5B4760E0" w:rsidR="00144093" w:rsidRDefault="00144093">
      <w:pPr>
        <w:pStyle w:val="INNH3"/>
        <w:tabs>
          <w:tab w:val="left" w:pos="880"/>
          <w:tab w:val="right" w:leader="dot" w:pos="8381"/>
        </w:tabs>
        <w:rPr>
          <w:rFonts w:eastAsiaTheme="minorEastAsia"/>
          <w:noProof/>
          <w:sz w:val="24"/>
          <w:szCs w:val="24"/>
          <w:lang w:eastAsia="zh-CN"/>
        </w:rPr>
      </w:pPr>
      <w:r>
        <w:rPr>
          <w:noProof/>
          <w:lang w:eastAsia="nb-NO"/>
        </w:rPr>
        <w:t>3.5.6</w:t>
      </w:r>
      <w:r>
        <w:rPr>
          <w:rFonts w:eastAsiaTheme="minorEastAsia"/>
          <w:noProof/>
          <w:sz w:val="24"/>
          <w:szCs w:val="24"/>
          <w:lang w:eastAsia="zh-CN"/>
        </w:rPr>
        <w:tab/>
      </w:r>
      <w:r>
        <w:rPr>
          <w:noProof/>
          <w:lang w:eastAsia="nb-NO"/>
        </w:rPr>
        <w:t>Følgebrev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_Toc519080039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34</w:t>
      </w:r>
      <w:r>
        <w:rPr>
          <w:noProof/>
        </w:rPr>
        <w:fldChar w:fldCharType="end"/>
      </w:r>
    </w:p>
    <w:p w14:paraId="59AF1F3A" w14:textId="5C5C678A" w:rsidR="00144093" w:rsidRDefault="00144093">
      <w:pPr>
        <w:pStyle w:val="INNH3"/>
        <w:tabs>
          <w:tab w:val="left" w:pos="880"/>
          <w:tab w:val="right" w:leader="dot" w:pos="8381"/>
        </w:tabs>
        <w:rPr>
          <w:rFonts w:eastAsiaTheme="minorEastAsia"/>
          <w:noProof/>
          <w:sz w:val="24"/>
          <w:szCs w:val="24"/>
          <w:lang w:eastAsia="zh-CN"/>
        </w:rPr>
      </w:pPr>
      <w:r>
        <w:rPr>
          <w:noProof/>
          <w:lang w:eastAsia="nb-NO"/>
        </w:rPr>
        <w:t>3.5.7</w:t>
      </w:r>
      <w:r>
        <w:rPr>
          <w:rFonts w:eastAsiaTheme="minorEastAsia"/>
          <w:noProof/>
          <w:sz w:val="24"/>
          <w:szCs w:val="24"/>
          <w:lang w:eastAsia="zh-CN"/>
        </w:rPr>
        <w:tab/>
      </w:r>
      <w:r>
        <w:rPr>
          <w:noProof/>
          <w:lang w:eastAsia="nb-NO"/>
        </w:rPr>
        <w:t>Nabovarsling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_Toc519080040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35</w:t>
      </w:r>
      <w:r>
        <w:rPr>
          <w:noProof/>
        </w:rPr>
        <w:fldChar w:fldCharType="end"/>
      </w:r>
    </w:p>
    <w:p w14:paraId="2E4DE750" w14:textId="0677E6D5" w:rsidR="00144093" w:rsidRDefault="00144093">
      <w:pPr>
        <w:pStyle w:val="INNH2"/>
        <w:tabs>
          <w:tab w:val="left" w:pos="660"/>
          <w:tab w:val="right" w:leader="dot" w:pos="8381"/>
        </w:tabs>
        <w:rPr>
          <w:rFonts w:eastAsiaTheme="minorEastAsia"/>
          <w:b w:val="0"/>
          <w:noProof/>
          <w:sz w:val="24"/>
          <w:szCs w:val="24"/>
          <w:lang w:eastAsia="zh-CN"/>
        </w:rPr>
      </w:pPr>
      <w:r>
        <w:rPr>
          <w:noProof/>
          <w:lang w:eastAsia="nb-NO"/>
        </w:rPr>
        <w:t>3.6</w:t>
      </w:r>
      <w:r>
        <w:rPr>
          <w:rFonts w:eastAsiaTheme="minorEastAsia"/>
          <w:b w:val="0"/>
          <w:noProof/>
          <w:sz w:val="24"/>
          <w:szCs w:val="24"/>
          <w:lang w:eastAsia="zh-CN"/>
        </w:rPr>
        <w:tab/>
      </w:r>
      <w:r>
        <w:rPr>
          <w:noProof/>
          <w:lang w:eastAsia="nb-NO"/>
        </w:rPr>
        <w:t>Annet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_Toc519080041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36</w:t>
      </w:r>
      <w:r>
        <w:rPr>
          <w:noProof/>
        </w:rPr>
        <w:fldChar w:fldCharType="end"/>
      </w:r>
    </w:p>
    <w:p w14:paraId="7DAFA979" w14:textId="4A645AC7" w:rsidR="00144093" w:rsidRDefault="00144093">
      <w:pPr>
        <w:pStyle w:val="INNH1"/>
        <w:tabs>
          <w:tab w:val="left" w:pos="440"/>
          <w:tab w:val="right" w:leader="dot" w:pos="8381"/>
        </w:tabs>
        <w:rPr>
          <w:rFonts w:asciiTheme="minorHAnsi" w:eastAsiaTheme="minorEastAsia" w:hAnsiTheme="minorHAnsi"/>
          <w:b w:val="0"/>
          <w:caps w:val="0"/>
          <w:noProof/>
          <w:lang w:eastAsia="zh-CN"/>
        </w:rPr>
      </w:pPr>
      <w:r>
        <w:rPr>
          <w:noProof/>
        </w:rPr>
        <w:t>4</w:t>
      </w:r>
      <w:r>
        <w:rPr>
          <w:rFonts w:asciiTheme="minorHAnsi" w:eastAsiaTheme="minorEastAsia" w:hAnsiTheme="minorHAnsi"/>
          <w:b w:val="0"/>
          <w:caps w:val="0"/>
          <w:noProof/>
          <w:lang w:eastAsia="zh-CN"/>
        </w:rPr>
        <w:tab/>
      </w:r>
      <w:r>
        <w:rPr>
          <w:noProof/>
        </w:rPr>
        <w:t>Utskrift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_Toc519080042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37</w:t>
      </w:r>
      <w:r>
        <w:rPr>
          <w:noProof/>
        </w:rPr>
        <w:fldChar w:fldCharType="end"/>
      </w:r>
    </w:p>
    <w:p w14:paraId="570576C0" w14:textId="739678AF" w:rsidR="00144093" w:rsidRDefault="00144093">
      <w:pPr>
        <w:pStyle w:val="INNH1"/>
        <w:tabs>
          <w:tab w:val="left" w:pos="440"/>
          <w:tab w:val="right" w:leader="dot" w:pos="8381"/>
        </w:tabs>
        <w:rPr>
          <w:rFonts w:asciiTheme="minorHAnsi" w:eastAsiaTheme="minorEastAsia" w:hAnsiTheme="minorHAnsi"/>
          <w:b w:val="0"/>
          <w:caps w:val="0"/>
          <w:noProof/>
          <w:lang w:eastAsia="zh-CN"/>
        </w:rPr>
      </w:pPr>
      <w:r>
        <w:rPr>
          <w:noProof/>
        </w:rPr>
        <w:t>5</w:t>
      </w:r>
      <w:r>
        <w:rPr>
          <w:rFonts w:asciiTheme="minorHAnsi" w:eastAsiaTheme="minorEastAsia" w:hAnsiTheme="minorHAnsi"/>
          <w:b w:val="0"/>
          <w:caps w:val="0"/>
          <w:noProof/>
          <w:lang w:eastAsia="zh-CN"/>
        </w:rPr>
        <w:tab/>
      </w:r>
      <w:r>
        <w:rPr>
          <w:noProof/>
        </w:rPr>
        <w:t>Vedlegg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_Toc519080043 \h </w:instrText>
      </w:r>
      <w:r>
        <w:rPr>
          <w:noProof/>
        </w:rPr>
      </w:r>
      <w:r>
        <w:rPr>
          <w:noProof/>
        </w:rPr>
        <w:fldChar w:fldCharType="separate"/>
      </w:r>
      <w:r w:rsidR="004702BC">
        <w:rPr>
          <w:noProof/>
        </w:rPr>
        <w:t>38</w:t>
      </w:r>
      <w:r>
        <w:rPr>
          <w:noProof/>
        </w:rPr>
        <w:fldChar w:fldCharType="end"/>
      </w:r>
    </w:p>
    <w:p w14:paraId="0E55B07A" w14:textId="6DEFA9A0" w:rsidR="00997F78" w:rsidRDefault="00144093" w:rsidP="00144093">
      <w:pPr>
        <w:pStyle w:val="Overskriftforinnholdsfortegnelse"/>
      </w:pPr>
      <w:r>
        <w:fldChar w:fldCharType="end"/>
      </w:r>
      <w:r w:rsidR="00997F78">
        <w:br w:type="page"/>
      </w:r>
    </w:p>
    <w:p w14:paraId="085FE881" w14:textId="77777777" w:rsidR="00BC4B4F" w:rsidRDefault="00274D64" w:rsidP="00910E9B">
      <w:pPr>
        <w:pStyle w:val="Overskrift1"/>
      </w:pPr>
      <w:bookmarkStart w:id="0" w:name="_Toc519079999"/>
      <w:r>
        <w:lastRenderedPageBreak/>
        <w:t>I</w:t>
      </w:r>
      <w:r w:rsidR="003B2E97">
        <w:t>NNLEDNING</w:t>
      </w:r>
      <w:bookmarkEnd w:id="0"/>
    </w:p>
    <w:p w14:paraId="62674878" w14:textId="77777777" w:rsidR="00775EEB" w:rsidRDefault="00274D64" w:rsidP="00775EEB">
      <w:pPr>
        <w:pStyle w:val="Brdtekst"/>
      </w:pPr>
      <w:r>
        <w:t>«Søknad om endring av gitt tillatelse» skal gjenspeile byggeblankett 5168.</w:t>
      </w:r>
      <w:r w:rsidR="00825B17">
        <w:t xml:space="preserve"> Søknaden skal i utgangspunktet ikke benyttes hvis tillatelse ikke er gitt.</w:t>
      </w:r>
    </w:p>
    <w:p w14:paraId="2F5418DC" w14:textId="77777777" w:rsidR="00825B17" w:rsidRDefault="00825B17" w:rsidP="00825B17">
      <w:pPr>
        <w:pStyle w:val="Brdtekst"/>
      </w:pPr>
      <w:r>
        <w:t xml:space="preserve">En endring kan omfatte alt fra endring av en liten detalj til omfattende endringer som krever helt ny saksbehandling. </w:t>
      </w:r>
    </w:p>
    <w:p w14:paraId="484A6DAA" w14:textId="77777777" w:rsidR="006344B3" w:rsidRDefault="006344B3" w:rsidP="00825B17">
      <w:pPr>
        <w:pStyle w:val="Brdtekst"/>
      </w:pPr>
      <w:r>
        <w:t>Vi må skille mellom endringer som omfatter tiltaket og endringer som gjelder byggesaken, men som ikke krever noen behandling – kun registrering.</w:t>
      </w:r>
    </w:p>
    <w:p w14:paraId="6A5DE002" w14:textId="77777777" w:rsidR="00825B17" w:rsidRDefault="00825B17" w:rsidP="007A16C1">
      <w:pPr>
        <w:pStyle w:val="Overskrift2"/>
        <w:rPr>
          <w:noProof/>
          <w:lang w:eastAsia="nb-NO"/>
        </w:rPr>
      </w:pPr>
      <w:bookmarkStart w:id="1" w:name="_Toc519080000"/>
      <w:r>
        <w:rPr>
          <w:noProof/>
          <w:lang w:eastAsia="nb-NO"/>
        </w:rPr>
        <w:t>Krav om nabovarsling</w:t>
      </w:r>
      <w:bookmarkEnd w:id="1"/>
    </w:p>
    <w:p w14:paraId="2E6790FB" w14:textId="77777777" w:rsidR="00825B17" w:rsidRDefault="00825B17" w:rsidP="00825B17">
      <w:pPr>
        <w:pStyle w:val="Brdtekst"/>
      </w:pPr>
      <w:r>
        <w:t xml:space="preserve">Endringer som kan påvirke naboer, skal nabovarsles før søknad om endring sendes inn. I disse tilfellene </w:t>
      </w:r>
      <w:r w:rsidR="003B2E97">
        <w:t>vil det være obligatorisk å vedlegge «Gjenpart av nabovarsel» (Opplysning om nabovarsel + kvittering for nabovarsel).</w:t>
      </w:r>
    </w:p>
    <w:p w14:paraId="5631C85F" w14:textId="77777777" w:rsidR="00775EEB" w:rsidRDefault="00825B17" w:rsidP="007A16C1">
      <w:pPr>
        <w:pStyle w:val="Overskrift2"/>
        <w:rPr>
          <w:noProof/>
          <w:lang w:eastAsia="nb-NO"/>
        </w:rPr>
      </w:pPr>
      <w:bookmarkStart w:id="2" w:name="_Toc519080001"/>
      <w:r>
        <w:rPr>
          <w:noProof/>
          <w:lang w:eastAsia="nb-NO"/>
        </w:rPr>
        <w:t>Kommunal saksbehandling</w:t>
      </w:r>
      <w:bookmarkEnd w:id="2"/>
      <w:r>
        <w:rPr>
          <w:noProof/>
          <w:lang w:eastAsia="nb-NO"/>
        </w:rPr>
        <w:t xml:space="preserve"> </w:t>
      </w:r>
    </w:p>
    <w:p w14:paraId="4EE0C086" w14:textId="77777777" w:rsidR="003B2E97" w:rsidRDefault="00825B17" w:rsidP="003B2E97">
      <w:pPr>
        <w:pStyle w:val="Brdtekst"/>
      </w:pPr>
      <w:r>
        <w:t>Det finnes ingen egene saksbehandlingsregler for søknad om endring, så reglene som gjelder for søknaden det søkes endring om vil være gjeldende.</w:t>
      </w:r>
      <w:r w:rsidR="003B2E97">
        <w:t xml:space="preserve"> Søkes det om endring fra gitt rammetillatelse, vil det være saksbehandlingsreglene for søknad om rammetillatelse som gjelder. Dersom endringen gjelder et tiltak uten ansvarsrett, må disse reglene legges til grunn.</w:t>
      </w:r>
    </w:p>
    <w:p w14:paraId="1F46B09E" w14:textId="77777777" w:rsidR="003B2E97" w:rsidRDefault="003B2E97" w:rsidP="007A16C1">
      <w:pPr>
        <w:pStyle w:val="Overskrift2"/>
        <w:rPr>
          <w:noProof/>
          <w:lang w:eastAsia="nb-NO"/>
        </w:rPr>
      </w:pPr>
      <w:bookmarkStart w:id="3" w:name="_Toc519080002"/>
      <w:r>
        <w:rPr>
          <w:noProof/>
          <w:lang w:eastAsia="nb-NO"/>
        </w:rPr>
        <w:t>Vedlegg</w:t>
      </w:r>
      <w:bookmarkEnd w:id="3"/>
    </w:p>
    <w:p w14:paraId="75F2725D" w14:textId="77777777" w:rsidR="006344B3" w:rsidRDefault="003B2E97" w:rsidP="006344B3">
      <w:pPr>
        <w:pStyle w:val="Brdtekst"/>
      </w:pPr>
      <w:r>
        <w:t>Hvilke vedlegg som skal kreves, vil være avhengig av hva som skal endres og innholdet i den opprinnelige søknaden. Det vil derfor være viktig å kunne benytte datagrunnlaget fra den opprinnelige søknaden.</w:t>
      </w:r>
    </w:p>
    <w:p w14:paraId="711A593C" w14:textId="77777777" w:rsidR="006344B3" w:rsidRDefault="006344B3" w:rsidP="007A16C1">
      <w:pPr>
        <w:pStyle w:val="Overskrift2"/>
        <w:rPr>
          <w:noProof/>
          <w:lang w:eastAsia="nb-NO"/>
        </w:rPr>
      </w:pPr>
      <w:bookmarkStart w:id="4" w:name="_Toc519080003"/>
      <w:r>
        <w:rPr>
          <w:noProof/>
          <w:lang w:eastAsia="nb-NO"/>
        </w:rPr>
        <w:t>Melding om endringer som ikke krever godkjenning</w:t>
      </w:r>
      <w:bookmarkEnd w:id="4"/>
    </w:p>
    <w:p w14:paraId="1ADE51F4" w14:textId="77777777" w:rsidR="006344B3" w:rsidRDefault="006344B3" w:rsidP="00825B17">
      <w:pPr>
        <w:pStyle w:val="Brdtekst"/>
      </w:pPr>
      <w:r>
        <w:t>En del endringer faller ikke inn under «Søknad om endring av gitt tillatelse» fordi de ikke skal vurderes og behandles, men kun skal registreres i kommunen.</w:t>
      </w:r>
    </w:p>
    <w:p w14:paraId="5DFABA8E" w14:textId="77777777" w:rsidR="006344B3" w:rsidRDefault="006344B3" w:rsidP="00825B17">
      <w:pPr>
        <w:pStyle w:val="Brdtekst"/>
      </w:pPr>
      <w:r>
        <w:t>Dette kan være:</w:t>
      </w:r>
    </w:p>
    <w:p w14:paraId="76D3CD46" w14:textId="77777777" w:rsidR="006344B3" w:rsidRDefault="006344B3" w:rsidP="003C2B95">
      <w:pPr>
        <w:pStyle w:val="Brdtekst"/>
        <w:numPr>
          <w:ilvl w:val="0"/>
          <w:numId w:val="3"/>
        </w:numPr>
      </w:pPr>
      <w:r>
        <w:t>Melding om endring av ansvarsrett</w:t>
      </w:r>
    </w:p>
    <w:p w14:paraId="3676E1A7" w14:textId="77777777" w:rsidR="006344B3" w:rsidRDefault="006344B3" w:rsidP="003C2B95">
      <w:pPr>
        <w:pStyle w:val="Brdtekst"/>
        <w:numPr>
          <w:ilvl w:val="0"/>
          <w:numId w:val="3"/>
        </w:numPr>
      </w:pPr>
      <w:r>
        <w:t>Endring av kontaktinformasjon</w:t>
      </w:r>
    </w:p>
    <w:p w14:paraId="09BB9AD0" w14:textId="77777777" w:rsidR="006344B3" w:rsidRDefault="006344B3" w:rsidP="003C2B95">
      <w:pPr>
        <w:pStyle w:val="Brdtekst"/>
        <w:numPr>
          <w:ilvl w:val="0"/>
          <w:numId w:val="3"/>
        </w:numPr>
      </w:pPr>
      <w:r>
        <w:t>Endring av tiltakshaver</w:t>
      </w:r>
    </w:p>
    <w:p w14:paraId="7D2EDA8D" w14:textId="77777777" w:rsidR="006344B3" w:rsidRDefault="006344B3" w:rsidP="003C2B95">
      <w:pPr>
        <w:pStyle w:val="Brdtekst"/>
        <w:numPr>
          <w:ilvl w:val="0"/>
          <w:numId w:val="3"/>
        </w:numPr>
      </w:pPr>
      <w:r>
        <w:t>Endring av Gnr/bnr for eiendommen</w:t>
      </w:r>
    </w:p>
    <w:p w14:paraId="09834DE2" w14:textId="77777777" w:rsidR="006344B3" w:rsidRDefault="006344B3" w:rsidP="003C2B95">
      <w:pPr>
        <w:pStyle w:val="Brdtekst"/>
        <w:numPr>
          <w:ilvl w:val="0"/>
          <w:numId w:val="3"/>
        </w:numPr>
      </w:pPr>
      <w:r>
        <w:t>Endring av adresse for eiendommen</w:t>
      </w:r>
    </w:p>
    <w:p w14:paraId="0D4F97EB" w14:textId="77777777" w:rsidR="006344B3" w:rsidRDefault="006344B3" w:rsidP="006344B3">
      <w:pPr>
        <w:pStyle w:val="Brdtekst"/>
      </w:pPr>
      <w:r>
        <w:t>Det finnes ikke noe blankett for melding om endringer ut over «Melding om endring av ansvarsrett»</w:t>
      </w:r>
      <w:r w:rsidR="002F0FD3">
        <w:t xml:space="preserve">, men det må vurderes å etablere også dette i Fellestjenester BYGG. </w:t>
      </w:r>
    </w:p>
    <w:p w14:paraId="4183CA6B" w14:textId="77777777" w:rsidR="002F0FD3" w:rsidRPr="00825B17" w:rsidRDefault="002F0FD3" w:rsidP="006344B3">
      <w:pPr>
        <w:pStyle w:val="Brdtekst"/>
      </w:pPr>
      <w:r>
        <w:t xml:space="preserve">Det har også vist seg å være et behov for å melde om endringer av innsendt søknad som ikke ennå er behandlet. </w:t>
      </w:r>
    </w:p>
    <w:p w14:paraId="77F93F9D" w14:textId="77777777" w:rsidR="00775EEB" w:rsidRDefault="00775EEB" w:rsidP="007A4E07">
      <w:pPr>
        <w:pStyle w:val="Overskrift3"/>
        <w:numPr>
          <w:ilvl w:val="0"/>
          <w:numId w:val="0"/>
        </w:numPr>
        <w:rPr>
          <w:noProof/>
          <w:lang w:eastAsia="nb-NO"/>
        </w:rPr>
      </w:pPr>
    </w:p>
    <w:p w14:paraId="300A5496" w14:textId="77777777" w:rsidR="003B2E97" w:rsidRDefault="003B2E97" w:rsidP="003B2E97">
      <w:pPr>
        <w:pStyle w:val="Brdtekst"/>
      </w:pPr>
    </w:p>
    <w:p w14:paraId="175BBD5C" w14:textId="77777777" w:rsidR="003B2E97" w:rsidRDefault="003B2E97" w:rsidP="00910E9B">
      <w:pPr>
        <w:pStyle w:val="Overskrift1"/>
      </w:pPr>
      <w:bookmarkStart w:id="5" w:name="_Toc519080004"/>
      <w:r>
        <w:lastRenderedPageBreak/>
        <w:t>OPPDELING/FILTRERING</w:t>
      </w:r>
      <w:bookmarkEnd w:id="5"/>
    </w:p>
    <w:p w14:paraId="357C351C" w14:textId="77777777" w:rsidR="00910E9B" w:rsidRDefault="00910E9B" w:rsidP="00910E9B">
      <w:pPr>
        <w:pStyle w:val="Brdtekst"/>
      </w:pPr>
      <w:r>
        <w:t xml:space="preserve">For å slippe å forholde oss til hele datamodellen ved søknad om endring, kan søknaden deles i bolker. </w:t>
      </w:r>
    </w:p>
    <w:p w14:paraId="790E3FF8" w14:textId="77777777" w:rsidR="00910E9B" w:rsidRDefault="00910E9B" w:rsidP="007A16C1">
      <w:pPr>
        <w:pStyle w:val="Overskrift2"/>
        <w:rPr>
          <w:noProof/>
          <w:lang w:eastAsia="nb-NO"/>
        </w:rPr>
      </w:pPr>
      <w:bookmarkStart w:id="6" w:name="_Toc519080005"/>
      <w:r>
        <w:rPr>
          <w:noProof/>
          <w:lang w:eastAsia="nb-NO"/>
        </w:rPr>
        <w:t>ByggSøk</w:t>
      </w:r>
      <w:bookmarkEnd w:id="6"/>
    </w:p>
    <w:p w14:paraId="32B91444" w14:textId="77777777" w:rsidR="00910E9B" w:rsidRDefault="00910E9B" w:rsidP="003B2E97">
      <w:pPr>
        <w:pStyle w:val="Brdtekst"/>
      </w:pPr>
      <w:r>
        <w:t>Oversikten under viser hvordan dette er inndelt i ByggSøk sin datamodell.</w:t>
      </w:r>
      <w:r w:rsidR="009E6908">
        <w:t xml:space="preserve"> Men denne modellen blander sammen forhold som kun skal meldes og forhold som krever behandling. Den er derfor ikke optimal.</w:t>
      </w:r>
    </w:p>
    <w:p w14:paraId="014B4242" w14:textId="77777777" w:rsidR="00910E9B" w:rsidRDefault="00910E9B" w:rsidP="003C2B95">
      <w:pPr>
        <w:pStyle w:val="Brdtekst"/>
        <w:numPr>
          <w:ilvl w:val="0"/>
          <w:numId w:val="4"/>
        </w:numPr>
      </w:pPr>
      <w:r>
        <w:t>Endring av ansvarsrett</w:t>
      </w:r>
      <w:r w:rsidR="009E6908">
        <w:t>er (bør flyttes til «Melding om endring av ansvarsretter)</w:t>
      </w:r>
    </w:p>
    <w:p w14:paraId="3F399161" w14:textId="77777777" w:rsidR="009E6908" w:rsidRDefault="009E6908" w:rsidP="003C2B95">
      <w:pPr>
        <w:pStyle w:val="Brdtekst"/>
        <w:numPr>
          <w:ilvl w:val="0"/>
          <w:numId w:val="4"/>
        </w:numPr>
      </w:pPr>
      <w:r>
        <w:t>Endring av tiltakshaver (bør kun være en melding)</w:t>
      </w:r>
    </w:p>
    <w:p w14:paraId="1E8B00F2" w14:textId="77777777" w:rsidR="003B2E97" w:rsidRDefault="00910E9B" w:rsidP="003C2B95">
      <w:pPr>
        <w:pStyle w:val="Brdtekst"/>
        <w:numPr>
          <w:ilvl w:val="0"/>
          <w:numId w:val="4"/>
        </w:numPr>
      </w:pPr>
      <w:r>
        <w:t>Endring av tiltak:</w:t>
      </w:r>
    </w:p>
    <w:p w14:paraId="55B00686" w14:textId="77777777" w:rsidR="00910E9B" w:rsidRDefault="00910E9B" w:rsidP="003C2B95">
      <w:pPr>
        <w:pStyle w:val="Brdtekst"/>
        <w:numPr>
          <w:ilvl w:val="1"/>
          <w:numId w:val="4"/>
        </w:numPr>
      </w:pPr>
      <w:r>
        <w:t>som krever søknad om dispensasjon</w:t>
      </w:r>
    </w:p>
    <w:p w14:paraId="5CF72EE0" w14:textId="77777777" w:rsidR="00910E9B" w:rsidRDefault="00910E9B" w:rsidP="003C2B95">
      <w:pPr>
        <w:pStyle w:val="Brdtekst"/>
        <w:numPr>
          <w:ilvl w:val="1"/>
          <w:numId w:val="4"/>
        </w:numPr>
      </w:pPr>
      <w:r>
        <w:t>som medfører endring av areal</w:t>
      </w:r>
    </w:p>
    <w:p w14:paraId="11CE2C4E" w14:textId="77777777" w:rsidR="00910E9B" w:rsidRDefault="00910E9B" w:rsidP="003C2B95">
      <w:pPr>
        <w:pStyle w:val="Brdtekst"/>
        <w:numPr>
          <w:ilvl w:val="1"/>
          <w:numId w:val="4"/>
        </w:numPr>
      </w:pPr>
      <w:r>
        <w:t>som medfører endring av plassering</w:t>
      </w:r>
    </w:p>
    <w:p w14:paraId="2D867983" w14:textId="77777777" w:rsidR="00910E9B" w:rsidRDefault="00910E9B" w:rsidP="003C2B95">
      <w:pPr>
        <w:pStyle w:val="Brdtekst"/>
        <w:numPr>
          <w:ilvl w:val="1"/>
          <w:numId w:val="4"/>
        </w:numPr>
      </w:pPr>
      <w:r>
        <w:t>som medfører endring av formål</w:t>
      </w:r>
    </w:p>
    <w:p w14:paraId="1AF073E1" w14:textId="77777777" w:rsidR="00910E9B" w:rsidRDefault="00910E9B" w:rsidP="003C2B95">
      <w:pPr>
        <w:pStyle w:val="Brdtekst"/>
        <w:numPr>
          <w:ilvl w:val="1"/>
          <w:numId w:val="4"/>
        </w:numPr>
      </w:pPr>
      <w:r>
        <w:t>som medfører endring av bruk</w:t>
      </w:r>
    </w:p>
    <w:p w14:paraId="159A37B0" w14:textId="77777777" w:rsidR="00910E9B" w:rsidRDefault="00910E9B" w:rsidP="003C2B95">
      <w:pPr>
        <w:pStyle w:val="Brdtekst"/>
        <w:numPr>
          <w:ilvl w:val="1"/>
          <w:numId w:val="4"/>
        </w:numPr>
      </w:pPr>
      <w:r>
        <w:t>annet</w:t>
      </w:r>
    </w:p>
    <w:p w14:paraId="58571036" w14:textId="77777777" w:rsidR="00910E9B" w:rsidRDefault="00910E9B" w:rsidP="003B2E97">
      <w:pPr>
        <w:pStyle w:val="Brdtekst"/>
      </w:pPr>
      <w:r>
        <w:t>I en søknad om endring kan en eller flere av punktene over gjelde.</w:t>
      </w:r>
    </w:p>
    <w:p w14:paraId="1F15C714" w14:textId="77777777" w:rsidR="003B2E97" w:rsidRDefault="003B2E97" w:rsidP="007A16C1">
      <w:pPr>
        <w:pStyle w:val="Overskrift2"/>
        <w:rPr>
          <w:noProof/>
          <w:lang w:eastAsia="nb-NO"/>
        </w:rPr>
      </w:pPr>
      <w:bookmarkStart w:id="7" w:name="_Toc519080006"/>
      <w:r>
        <w:rPr>
          <w:noProof/>
          <w:lang w:eastAsia="nb-NO"/>
        </w:rPr>
        <w:t>Krav om nabovarsling</w:t>
      </w:r>
      <w:bookmarkEnd w:id="7"/>
    </w:p>
    <w:p w14:paraId="21830D7A" w14:textId="77777777" w:rsidR="003B2E97" w:rsidRDefault="003B2E97" w:rsidP="003B2E97">
      <w:pPr>
        <w:pStyle w:val="Brdtekst"/>
      </w:pPr>
      <w:r>
        <w:t xml:space="preserve">Endringer som kan påvirke naboer, skal nabovarsles før søknad om endring sendes inn. </w:t>
      </w:r>
      <w:r w:rsidR="009E6908">
        <w:t>Tiltak som krever nytt nabovarsel kan ikke tas entydig ut fra punktene for endring av tiltak slik de er i ByggSøk, men hvis de deles mer opp, kan det lages noen regler.</w:t>
      </w:r>
    </w:p>
    <w:p w14:paraId="3BA8D88A" w14:textId="77777777" w:rsidR="009E6908" w:rsidRDefault="009E6908" w:rsidP="009E6908">
      <w:pPr>
        <w:pStyle w:val="Brdtekst"/>
      </w:pPr>
      <w:r>
        <w:t>Endring av tiltak:</w:t>
      </w:r>
    </w:p>
    <w:p w14:paraId="5787EA17" w14:textId="444692AC" w:rsidR="009E6908" w:rsidRDefault="009E6908" w:rsidP="003C2B95">
      <w:pPr>
        <w:pStyle w:val="Brdtekst"/>
        <w:numPr>
          <w:ilvl w:val="1"/>
          <w:numId w:val="4"/>
        </w:numPr>
        <w:ind w:left="360"/>
      </w:pPr>
      <w:r>
        <w:t xml:space="preserve">som krever søknad om dispensasjon </w:t>
      </w:r>
      <w:r w:rsidR="00676B9A">
        <w:t>fra:</w:t>
      </w:r>
    </w:p>
    <w:p w14:paraId="142C6AE5" w14:textId="625812AA" w:rsidR="009E6908" w:rsidRDefault="003C0ED5" w:rsidP="003C2B95">
      <w:pPr>
        <w:pStyle w:val="Brdtekst"/>
        <w:numPr>
          <w:ilvl w:val="2"/>
          <w:numId w:val="4"/>
        </w:numPr>
        <w:ind w:left="1080"/>
      </w:pPr>
      <w:r>
        <w:t>Arealplaner</w:t>
      </w:r>
      <w:r w:rsidR="000818CD">
        <w:t xml:space="preserve"> </w:t>
      </w:r>
      <w:r w:rsidR="009E6908">
        <w:t>(ny</w:t>
      </w:r>
      <w:r w:rsidR="00D764FA">
        <w:t>tt</w:t>
      </w:r>
      <w:r w:rsidR="009E6908">
        <w:t xml:space="preserve"> nabovars</w:t>
      </w:r>
      <w:r w:rsidR="00D764FA">
        <w:t>el</w:t>
      </w:r>
      <w:r w:rsidR="009E6908">
        <w:t>)</w:t>
      </w:r>
    </w:p>
    <w:p w14:paraId="070D944F" w14:textId="67D0FBCA" w:rsidR="009E6908" w:rsidRDefault="000818CD" w:rsidP="003C2B95">
      <w:pPr>
        <w:pStyle w:val="Brdtekst"/>
        <w:numPr>
          <w:ilvl w:val="2"/>
          <w:numId w:val="4"/>
        </w:numPr>
        <w:ind w:left="1080"/>
      </w:pPr>
      <w:r>
        <w:t xml:space="preserve">Pbl med forskrifter – </w:t>
      </w:r>
      <w:r w:rsidR="00D764FA">
        <w:t>(ikke nabovarsel)</w:t>
      </w:r>
    </w:p>
    <w:p w14:paraId="551E5DA8" w14:textId="77777777" w:rsidR="0001595F" w:rsidRDefault="0001595F" w:rsidP="003C2B95">
      <w:pPr>
        <w:pStyle w:val="Brdtekst"/>
        <w:numPr>
          <w:ilvl w:val="2"/>
          <w:numId w:val="4"/>
        </w:numPr>
        <w:ind w:left="1080"/>
      </w:pPr>
      <w:r>
        <w:t>Vegloven (nytt nabovarsel)</w:t>
      </w:r>
    </w:p>
    <w:p w14:paraId="57587422" w14:textId="5DE8F14E" w:rsidR="0001595F" w:rsidRDefault="0001595F" w:rsidP="003C2B95">
      <w:pPr>
        <w:pStyle w:val="Brdtekst"/>
        <w:numPr>
          <w:ilvl w:val="2"/>
          <w:numId w:val="4"/>
        </w:numPr>
        <w:ind w:left="1080"/>
      </w:pPr>
      <w:r>
        <w:t>Kommunale vedtekter til pbl (nytt nabovarsel)</w:t>
      </w:r>
    </w:p>
    <w:p w14:paraId="2EFF4842" w14:textId="77777777" w:rsidR="009E6908" w:rsidRDefault="009E6908" w:rsidP="003C2B95">
      <w:pPr>
        <w:pStyle w:val="Brdtekst"/>
        <w:numPr>
          <w:ilvl w:val="1"/>
          <w:numId w:val="4"/>
        </w:numPr>
        <w:ind w:left="360"/>
      </w:pPr>
      <w:r>
        <w:t>som medfører endring av areal</w:t>
      </w:r>
    </w:p>
    <w:p w14:paraId="1283D03D" w14:textId="77777777" w:rsidR="00D764FA" w:rsidRDefault="00D764FA" w:rsidP="003C2B95">
      <w:pPr>
        <w:pStyle w:val="Brdtekst"/>
        <w:numPr>
          <w:ilvl w:val="2"/>
          <w:numId w:val="4"/>
        </w:numPr>
        <w:ind w:left="1080"/>
      </w:pPr>
      <w:r>
        <w:t>Økning av areal (som regel nytt nabovarsel – kan være unntak)</w:t>
      </w:r>
    </w:p>
    <w:p w14:paraId="65D879D7" w14:textId="77777777" w:rsidR="00D764FA" w:rsidRDefault="00D764FA" w:rsidP="003C2B95">
      <w:pPr>
        <w:pStyle w:val="Brdtekst"/>
        <w:numPr>
          <w:ilvl w:val="2"/>
          <w:numId w:val="4"/>
        </w:numPr>
        <w:ind w:left="1080"/>
      </w:pPr>
      <w:r>
        <w:t>Reduksjon av areal (ikke nabovarsel)</w:t>
      </w:r>
    </w:p>
    <w:p w14:paraId="3CC72A76" w14:textId="77777777" w:rsidR="009E6908" w:rsidRDefault="009E6908" w:rsidP="003C2B95">
      <w:pPr>
        <w:pStyle w:val="Brdtekst"/>
        <w:numPr>
          <w:ilvl w:val="1"/>
          <w:numId w:val="4"/>
        </w:numPr>
        <w:ind w:left="360"/>
      </w:pPr>
      <w:r>
        <w:t>som medfører endring av plassering</w:t>
      </w:r>
    </w:p>
    <w:p w14:paraId="3FB4C649" w14:textId="77777777" w:rsidR="00D764FA" w:rsidRDefault="00D764FA" w:rsidP="003C2B95">
      <w:pPr>
        <w:pStyle w:val="Brdtekst"/>
        <w:numPr>
          <w:ilvl w:val="2"/>
          <w:numId w:val="4"/>
        </w:numPr>
        <w:ind w:left="1080"/>
      </w:pPr>
      <w:r>
        <w:t>Endring av plassering med mer enn 50 cm (nytt nabovarsel)</w:t>
      </w:r>
    </w:p>
    <w:p w14:paraId="1527BB0F" w14:textId="77777777" w:rsidR="00D764FA" w:rsidRDefault="00D764FA" w:rsidP="003C2B95">
      <w:pPr>
        <w:pStyle w:val="Brdtekst"/>
        <w:numPr>
          <w:ilvl w:val="2"/>
          <w:numId w:val="4"/>
        </w:numPr>
        <w:ind w:left="1080"/>
      </w:pPr>
      <w:r>
        <w:t>Endring av plassering med mindre enn 50 cm (ikke nabovarsel)</w:t>
      </w:r>
    </w:p>
    <w:p w14:paraId="303FEE70" w14:textId="3878CBA0" w:rsidR="009E6908" w:rsidRDefault="009E6908" w:rsidP="003C2B95">
      <w:pPr>
        <w:pStyle w:val="Brdtekst"/>
        <w:numPr>
          <w:ilvl w:val="1"/>
          <w:numId w:val="4"/>
        </w:numPr>
        <w:ind w:left="360"/>
      </w:pPr>
      <w:r>
        <w:t>som medfører endring av formål</w:t>
      </w:r>
      <w:r w:rsidR="00AE0A6A">
        <w:t>:</w:t>
      </w:r>
    </w:p>
    <w:p w14:paraId="0D28901F" w14:textId="45C3E46F" w:rsidR="00AE0A6A" w:rsidRDefault="00AE0A6A" w:rsidP="003C2B95">
      <w:pPr>
        <w:pStyle w:val="Brdtekst"/>
        <w:numPr>
          <w:ilvl w:val="2"/>
          <w:numId w:val="4"/>
        </w:numPr>
      </w:pPr>
      <w:r>
        <w:lastRenderedPageBreak/>
        <w:t>Som ikke krever bruksendring (ikke nabovarsel)</w:t>
      </w:r>
    </w:p>
    <w:p w14:paraId="1FAB1D2D" w14:textId="0BA29856" w:rsidR="009E6908" w:rsidRDefault="009E6908" w:rsidP="003C2B95">
      <w:pPr>
        <w:pStyle w:val="Brdtekst"/>
        <w:numPr>
          <w:ilvl w:val="1"/>
          <w:numId w:val="4"/>
        </w:numPr>
        <w:ind w:left="360"/>
      </w:pPr>
      <w:r>
        <w:t>som medfører endring av bruk</w:t>
      </w:r>
      <w:r w:rsidR="00E57B2A">
        <w:t>:</w:t>
      </w:r>
    </w:p>
    <w:p w14:paraId="028AFCB3" w14:textId="7A53A266" w:rsidR="00711C2E" w:rsidRDefault="00E57B2A" w:rsidP="003C2B95">
      <w:pPr>
        <w:pStyle w:val="Brdtekst"/>
        <w:numPr>
          <w:ilvl w:val="2"/>
          <w:numId w:val="4"/>
        </w:numPr>
        <w:ind w:left="1080"/>
      </w:pPr>
      <w:r>
        <w:t>Bruksendring fra tilleggsdel til hoveddel eller omvendt</w:t>
      </w:r>
      <w:r w:rsidR="00FD3452">
        <w:t xml:space="preserve"> (ikke nabovarsel)</w:t>
      </w:r>
    </w:p>
    <w:p w14:paraId="758A18D7" w14:textId="32B3D70C" w:rsidR="00FD3452" w:rsidRDefault="00FD3452" w:rsidP="003C2B95">
      <w:pPr>
        <w:pStyle w:val="Brdtekst"/>
        <w:numPr>
          <w:ilvl w:val="2"/>
          <w:numId w:val="4"/>
        </w:numPr>
        <w:ind w:left="1080"/>
      </w:pPr>
      <w:r>
        <w:t>Annen bruksendring (som regel nytt nabovarsel – kan være unntak)</w:t>
      </w:r>
    </w:p>
    <w:p w14:paraId="290D1F18" w14:textId="33C7A39D" w:rsidR="009E6908" w:rsidRDefault="00153DD0" w:rsidP="003C2B95">
      <w:pPr>
        <w:pStyle w:val="Brdtekst"/>
        <w:numPr>
          <w:ilvl w:val="1"/>
          <w:numId w:val="4"/>
        </w:numPr>
        <w:ind w:left="360"/>
      </w:pPr>
      <w:r>
        <w:t>A</w:t>
      </w:r>
      <w:r w:rsidR="009E6908">
        <w:t>nnet</w:t>
      </w:r>
      <w:r>
        <w:t xml:space="preserve"> (</w:t>
      </w:r>
      <w:r w:rsidR="001F0A5F">
        <w:t>nabovarsel må vurderes)</w:t>
      </w:r>
    </w:p>
    <w:p w14:paraId="776E9ACF" w14:textId="6F0051BF" w:rsidR="003B2E97" w:rsidRDefault="003B2E97" w:rsidP="007A16C1">
      <w:pPr>
        <w:pStyle w:val="Overskrift2"/>
        <w:numPr>
          <w:ilvl w:val="0"/>
          <w:numId w:val="0"/>
        </w:numPr>
        <w:rPr>
          <w:noProof/>
          <w:lang w:eastAsia="nb-NO"/>
        </w:rPr>
      </w:pPr>
    </w:p>
    <w:p w14:paraId="2E019254" w14:textId="27FD2483" w:rsidR="00293367" w:rsidRDefault="00293367" w:rsidP="00BE47B7">
      <w:pPr>
        <w:pStyle w:val="Overskrift2"/>
        <w:rPr>
          <w:noProof/>
          <w:lang w:eastAsia="nb-NO"/>
        </w:rPr>
      </w:pPr>
      <w:bookmarkStart w:id="8" w:name="_Toc519080007"/>
      <w:r>
        <w:rPr>
          <w:noProof/>
          <w:lang w:eastAsia="nb-NO"/>
        </w:rPr>
        <w:t>Forslag til oppdeling</w:t>
      </w:r>
      <w:bookmarkEnd w:id="8"/>
    </w:p>
    <w:p w14:paraId="356E8936" w14:textId="77777777" w:rsidR="00BE47B7" w:rsidRPr="00BE47B7" w:rsidRDefault="00BE47B7" w:rsidP="00BE47B7">
      <w:pPr>
        <w:pStyle w:val="Brdtekst"/>
      </w:pPr>
    </w:p>
    <w:p w14:paraId="734BA011" w14:textId="5CE73DDC" w:rsidR="004053A7" w:rsidRDefault="00A24E26" w:rsidP="00293367">
      <w:pPr>
        <w:pStyle w:val="Brdtekst"/>
      </w:pPr>
      <w:r>
        <w:t xml:space="preserve">Det </w:t>
      </w:r>
      <w:r w:rsidR="00BE47B7">
        <w:t>krysses av for en eller flere deler.</w:t>
      </w:r>
    </w:p>
    <w:p w14:paraId="1E585BF4" w14:textId="003E5B92" w:rsidR="00293367" w:rsidRDefault="00293367" w:rsidP="00293367">
      <w:pPr>
        <w:pStyle w:val="Brdtekst"/>
      </w:pPr>
      <w:r>
        <w:t>Endring av tiltak:</w:t>
      </w:r>
    </w:p>
    <w:p w14:paraId="3ECC6519" w14:textId="77777777" w:rsidR="00293367" w:rsidRDefault="00293367" w:rsidP="003C2B95">
      <w:pPr>
        <w:pStyle w:val="Brdtekst"/>
        <w:numPr>
          <w:ilvl w:val="0"/>
          <w:numId w:val="5"/>
        </w:numPr>
      </w:pPr>
      <w:r>
        <w:t xml:space="preserve">som krever søknad om dispensasjon </w:t>
      </w:r>
    </w:p>
    <w:p w14:paraId="424F5888" w14:textId="46FF9ECB" w:rsidR="00293367" w:rsidRDefault="00293367" w:rsidP="003C2B95">
      <w:pPr>
        <w:pStyle w:val="Brdtekst"/>
        <w:numPr>
          <w:ilvl w:val="0"/>
          <w:numId w:val="6"/>
        </w:numPr>
      </w:pPr>
      <w:r>
        <w:t>Arealplaner</w:t>
      </w:r>
      <w:r w:rsidR="00007548">
        <w:t xml:space="preserve">, vegloven </w:t>
      </w:r>
      <w:r w:rsidR="00026416">
        <w:t>eller kommunale vedtekter</w:t>
      </w:r>
      <w:r>
        <w:t xml:space="preserve"> </w:t>
      </w:r>
    </w:p>
    <w:p w14:paraId="141F24C1" w14:textId="5D3C0B4E" w:rsidR="00293367" w:rsidRDefault="00293367" w:rsidP="003C2B95">
      <w:pPr>
        <w:pStyle w:val="Brdtekst"/>
        <w:numPr>
          <w:ilvl w:val="0"/>
          <w:numId w:val="6"/>
        </w:numPr>
      </w:pPr>
      <w:r>
        <w:t xml:space="preserve">Pbl med forskrifter  </w:t>
      </w:r>
    </w:p>
    <w:p w14:paraId="09D1A954" w14:textId="77777777" w:rsidR="00293367" w:rsidRDefault="00293367" w:rsidP="003C2B95">
      <w:pPr>
        <w:pStyle w:val="Brdtekst"/>
        <w:numPr>
          <w:ilvl w:val="0"/>
          <w:numId w:val="5"/>
        </w:numPr>
      </w:pPr>
      <w:r>
        <w:t>som medfører endring av areal</w:t>
      </w:r>
    </w:p>
    <w:p w14:paraId="4B59AB3F" w14:textId="3DBF7732" w:rsidR="00293367" w:rsidRDefault="00293367" w:rsidP="003C2B95">
      <w:pPr>
        <w:pStyle w:val="Brdtekst"/>
        <w:numPr>
          <w:ilvl w:val="1"/>
          <w:numId w:val="7"/>
        </w:numPr>
      </w:pPr>
      <w:r>
        <w:t xml:space="preserve">Økning av areal </w:t>
      </w:r>
    </w:p>
    <w:p w14:paraId="4A0B5E69" w14:textId="5A310EED" w:rsidR="00293367" w:rsidRDefault="00293367" w:rsidP="003C2B95">
      <w:pPr>
        <w:pStyle w:val="Brdtekst"/>
        <w:numPr>
          <w:ilvl w:val="1"/>
          <w:numId w:val="7"/>
        </w:numPr>
      </w:pPr>
      <w:r>
        <w:t xml:space="preserve">Reduksjon av areal </w:t>
      </w:r>
    </w:p>
    <w:p w14:paraId="3131C9C6" w14:textId="77777777" w:rsidR="00293367" w:rsidRDefault="00293367" w:rsidP="003C2B95">
      <w:pPr>
        <w:pStyle w:val="Brdtekst"/>
        <w:numPr>
          <w:ilvl w:val="0"/>
          <w:numId w:val="5"/>
        </w:numPr>
      </w:pPr>
      <w:r>
        <w:t>som medfører endring av plassering</w:t>
      </w:r>
    </w:p>
    <w:p w14:paraId="5E166C6C" w14:textId="52824D38" w:rsidR="00293367" w:rsidRDefault="00293367" w:rsidP="003C2B95">
      <w:pPr>
        <w:pStyle w:val="Brdtekst"/>
        <w:numPr>
          <w:ilvl w:val="1"/>
          <w:numId w:val="8"/>
        </w:numPr>
      </w:pPr>
      <w:r>
        <w:t xml:space="preserve">Endring av plassering med mer enn 50 cm </w:t>
      </w:r>
    </w:p>
    <w:p w14:paraId="1D4A4D9E" w14:textId="4F25B3B1" w:rsidR="00293367" w:rsidRDefault="00293367" w:rsidP="003C2B95">
      <w:pPr>
        <w:pStyle w:val="Brdtekst"/>
        <w:numPr>
          <w:ilvl w:val="1"/>
          <w:numId w:val="8"/>
        </w:numPr>
      </w:pPr>
      <w:r>
        <w:t xml:space="preserve">Endring av plassering med mindre enn 50 cm </w:t>
      </w:r>
    </w:p>
    <w:p w14:paraId="46906CD5" w14:textId="2C0CC524" w:rsidR="00293367" w:rsidRDefault="00293367" w:rsidP="003C2B95">
      <w:pPr>
        <w:pStyle w:val="Brdtekst"/>
        <w:numPr>
          <w:ilvl w:val="0"/>
          <w:numId w:val="5"/>
        </w:numPr>
      </w:pPr>
      <w:r>
        <w:t>som medfører endring av formål</w:t>
      </w:r>
      <w:r w:rsidR="00026416">
        <w:t xml:space="preserve"> </w:t>
      </w:r>
    </w:p>
    <w:p w14:paraId="393C2416" w14:textId="77777777" w:rsidR="00293367" w:rsidRDefault="00293367" w:rsidP="003C2B95">
      <w:pPr>
        <w:pStyle w:val="Brdtekst"/>
        <w:numPr>
          <w:ilvl w:val="0"/>
          <w:numId w:val="5"/>
        </w:numPr>
      </w:pPr>
      <w:r>
        <w:t>som medfører endring av bruk:</w:t>
      </w:r>
    </w:p>
    <w:p w14:paraId="53414046" w14:textId="76801D14" w:rsidR="00293367" w:rsidRDefault="00293367" w:rsidP="003C2B95">
      <w:pPr>
        <w:pStyle w:val="Brdtekst"/>
        <w:numPr>
          <w:ilvl w:val="1"/>
          <w:numId w:val="9"/>
        </w:numPr>
      </w:pPr>
      <w:r>
        <w:t>Bruksendring fra tilleggsdel til hoveddel eller omvendt</w:t>
      </w:r>
    </w:p>
    <w:p w14:paraId="094BA6EF" w14:textId="3A735852" w:rsidR="00293367" w:rsidRDefault="00293367" w:rsidP="003C2B95">
      <w:pPr>
        <w:pStyle w:val="Brdtekst"/>
        <w:numPr>
          <w:ilvl w:val="1"/>
          <w:numId w:val="9"/>
        </w:numPr>
      </w:pPr>
      <w:r>
        <w:t xml:space="preserve">Annen bruksendring </w:t>
      </w:r>
    </w:p>
    <w:p w14:paraId="364FC8B6" w14:textId="76100F43" w:rsidR="00293367" w:rsidRDefault="00293367" w:rsidP="003C2B95">
      <w:pPr>
        <w:pStyle w:val="Brdtekst"/>
        <w:numPr>
          <w:ilvl w:val="0"/>
          <w:numId w:val="5"/>
        </w:numPr>
      </w:pPr>
      <w:r>
        <w:t xml:space="preserve">Annet </w:t>
      </w:r>
    </w:p>
    <w:p w14:paraId="0EF4F9ED" w14:textId="02B2BCB3" w:rsidR="00293367" w:rsidRDefault="00293367" w:rsidP="007A16C1">
      <w:pPr>
        <w:pStyle w:val="Overskrift2"/>
        <w:numPr>
          <w:ilvl w:val="0"/>
          <w:numId w:val="0"/>
        </w:numPr>
        <w:ind w:left="576"/>
        <w:rPr>
          <w:noProof/>
          <w:lang w:eastAsia="nb-NO"/>
        </w:rPr>
      </w:pPr>
    </w:p>
    <w:p w14:paraId="1DFDCE62" w14:textId="02A8CDF9" w:rsidR="005134EC" w:rsidRDefault="00057EB1" w:rsidP="00811A97">
      <w:pPr>
        <w:pStyle w:val="Overskrift1"/>
      </w:pPr>
      <w:bookmarkStart w:id="9" w:name="_Toc519080008"/>
      <w:r>
        <w:lastRenderedPageBreak/>
        <w:t>INNHOLD I HVER DEL</w:t>
      </w:r>
      <w:bookmarkEnd w:id="9"/>
    </w:p>
    <w:p w14:paraId="20F28B06" w14:textId="3B8B21CE" w:rsidR="00A24E26" w:rsidRPr="00A24E26" w:rsidRDefault="00A24E26" w:rsidP="00A24E26">
      <w:pPr>
        <w:pStyle w:val="Brdtekst"/>
      </w:pPr>
      <w:r>
        <w:t>En søknad om endring kan inneholde en eller flere deler.</w:t>
      </w:r>
      <w:r w:rsidR="00BD5012">
        <w:t xml:space="preserve"> </w:t>
      </w:r>
      <w:r w:rsidR="00DF307A">
        <w:t xml:space="preserve">Inneholdet i hver del som omfattes av endringen skal sendes </w:t>
      </w:r>
      <w:r w:rsidR="00D44B63">
        <w:t>til kommunen og valideres av Fellestjenester BYGG.</w:t>
      </w:r>
      <w:r w:rsidR="00DF307A">
        <w:t xml:space="preserve"> </w:t>
      </w:r>
    </w:p>
    <w:p w14:paraId="05065FF8" w14:textId="471D81C1" w:rsidR="006D37E9" w:rsidRDefault="00505E05" w:rsidP="001B061C">
      <w:pPr>
        <w:pStyle w:val="Overskrift2"/>
        <w:rPr>
          <w:noProof/>
          <w:lang w:eastAsia="nb-NO"/>
        </w:rPr>
      </w:pPr>
      <w:bookmarkStart w:id="10" w:name="_Toc519080009"/>
      <w:r>
        <w:rPr>
          <w:noProof/>
          <w:lang w:eastAsia="nb-NO"/>
        </w:rPr>
        <w:t>Dispensasjon</w:t>
      </w:r>
      <w:bookmarkEnd w:id="10"/>
    </w:p>
    <w:p w14:paraId="0654FA76" w14:textId="2EAB847C" w:rsidR="006D37E9" w:rsidRDefault="006D37E9" w:rsidP="006D37E9">
      <w:pPr>
        <w:pStyle w:val="Brdtekst"/>
      </w:pPr>
      <w:r>
        <w:t>Det søkes om dispensasjon fra:</w:t>
      </w:r>
    </w:p>
    <w:p w14:paraId="687CA65E" w14:textId="074990BF" w:rsidR="006D37E9" w:rsidRDefault="006D37E9" w:rsidP="003C2B95">
      <w:pPr>
        <w:pStyle w:val="Brdtekst"/>
        <w:numPr>
          <w:ilvl w:val="0"/>
          <w:numId w:val="10"/>
        </w:numPr>
      </w:pPr>
      <w:r>
        <w:t>Arealplaner</w:t>
      </w:r>
    </w:p>
    <w:p w14:paraId="2C42B5F8" w14:textId="582FDE1A" w:rsidR="008725A9" w:rsidRDefault="00B25D16" w:rsidP="003C2B95">
      <w:pPr>
        <w:pStyle w:val="Brdtekst"/>
        <w:numPr>
          <w:ilvl w:val="1"/>
          <w:numId w:val="10"/>
        </w:numPr>
      </w:pPr>
      <w:r>
        <w:t>Beskrivelse</w:t>
      </w:r>
    </w:p>
    <w:p w14:paraId="3F687505" w14:textId="1D376DD8" w:rsidR="00B25D16" w:rsidRDefault="00B25D16" w:rsidP="003C2B95">
      <w:pPr>
        <w:pStyle w:val="Brdtekst"/>
        <w:numPr>
          <w:ilvl w:val="1"/>
          <w:numId w:val="10"/>
        </w:numPr>
      </w:pPr>
      <w:r>
        <w:t>Begrunnelse</w:t>
      </w:r>
    </w:p>
    <w:p w14:paraId="5FB38FA1" w14:textId="42257695" w:rsidR="006D37E9" w:rsidRDefault="006D37E9" w:rsidP="003C2B95">
      <w:pPr>
        <w:pStyle w:val="Brdtekst"/>
        <w:numPr>
          <w:ilvl w:val="0"/>
          <w:numId w:val="10"/>
        </w:numPr>
      </w:pPr>
      <w:r>
        <w:t>V</w:t>
      </w:r>
      <w:r w:rsidR="00B25D16">
        <w:t>egloven</w:t>
      </w:r>
    </w:p>
    <w:p w14:paraId="4F09F377" w14:textId="77777777" w:rsidR="00B25D16" w:rsidRDefault="00B25D16" w:rsidP="003C2B95">
      <w:pPr>
        <w:pStyle w:val="Brdtekst"/>
        <w:numPr>
          <w:ilvl w:val="1"/>
          <w:numId w:val="10"/>
        </w:numPr>
      </w:pPr>
      <w:r>
        <w:t>Beskrivelse</w:t>
      </w:r>
    </w:p>
    <w:p w14:paraId="3242FDA8" w14:textId="2DD64D94" w:rsidR="00B25D16" w:rsidRDefault="00B25D16" w:rsidP="003C2B95">
      <w:pPr>
        <w:pStyle w:val="Brdtekst"/>
        <w:numPr>
          <w:ilvl w:val="1"/>
          <w:numId w:val="10"/>
        </w:numPr>
      </w:pPr>
      <w:r>
        <w:t>Begrunnelse</w:t>
      </w:r>
    </w:p>
    <w:p w14:paraId="05193146" w14:textId="116AFAD7" w:rsidR="006D37E9" w:rsidRDefault="006D37E9" w:rsidP="003C2B95">
      <w:pPr>
        <w:pStyle w:val="Brdtekst"/>
        <w:numPr>
          <w:ilvl w:val="0"/>
          <w:numId w:val="10"/>
        </w:numPr>
      </w:pPr>
      <w:r>
        <w:t xml:space="preserve">Kommunale vedtekter </w:t>
      </w:r>
    </w:p>
    <w:p w14:paraId="51C19BFE" w14:textId="77777777" w:rsidR="00B25D16" w:rsidRDefault="00B25D16" w:rsidP="003C2B95">
      <w:pPr>
        <w:pStyle w:val="Brdtekst"/>
        <w:numPr>
          <w:ilvl w:val="1"/>
          <w:numId w:val="10"/>
        </w:numPr>
      </w:pPr>
      <w:r>
        <w:t>Beskrivelse</w:t>
      </w:r>
    </w:p>
    <w:p w14:paraId="0234A87A" w14:textId="25D30F9C" w:rsidR="00EF62E6" w:rsidRDefault="00B25D16" w:rsidP="003C2B95">
      <w:pPr>
        <w:pStyle w:val="Brdtekst"/>
        <w:numPr>
          <w:ilvl w:val="1"/>
          <w:numId w:val="10"/>
        </w:numPr>
      </w:pPr>
      <w:r>
        <w:t>Begrunnelse</w:t>
      </w:r>
    </w:p>
    <w:p w14:paraId="32840AF2" w14:textId="058202FF" w:rsidR="006D37E9" w:rsidRDefault="006D37E9" w:rsidP="003C2B95">
      <w:pPr>
        <w:pStyle w:val="Brdtekst"/>
        <w:numPr>
          <w:ilvl w:val="0"/>
          <w:numId w:val="10"/>
        </w:numPr>
      </w:pPr>
      <w:r>
        <w:t xml:space="preserve">Pbl med forskrifter  </w:t>
      </w:r>
      <w:r w:rsidR="00396D78">
        <w:t>(unntatt nabovarsling</w:t>
      </w:r>
      <w:r w:rsidR="004018EA">
        <w:t>)</w:t>
      </w:r>
    </w:p>
    <w:p w14:paraId="7C9D1BD9" w14:textId="77777777" w:rsidR="00B25D16" w:rsidRDefault="00B25D16" w:rsidP="003C2B95">
      <w:pPr>
        <w:pStyle w:val="Brdtekst"/>
        <w:numPr>
          <w:ilvl w:val="1"/>
          <w:numId w:val="10"/>
        </w:numPr>
      </w:pPr>
      <w:r>
        <w:t>Beskrivelse</w:t>
      </w:r>
    </w:p>
    <w:p w14:paraId="5354F08C" w14:textId="6EC3306D" w:rsidR="00B25D16" w:rsidRDefault="00B25D16" w:rsidP="003C2B95">
      <w:pPr>
        <w:pStyle w:val="Brdtekst"/>
        <w:numPr>
          <w:ilvl w:val="1"/>
          <w:numId w:val="10"/>
        </w:numPr>
      </w:pPr>
      <w:r>
        <w:t>Begrunnelse</w:t>
      </w:r>
    </w:p>
    <w:p w14:paraId="111DD5A5" w14:textId="77777777" w:rsidR="00CF25A1" w:rsidRDefault="00CF25A1" w:rsidP="00754EE1">
      <w:pPr>
        <w:pStyle w:val="Brdtekst"/>
      </w:pPr>
    </w:p>
    <w:p w14:paraId="737E6EA3" w14:textId="25D90191" w:rsidR="00754EE1" w:rsidRDefault="00754EE1" w:rsidP="00754EE1">
      <w:pPr>
        <w:pStyle w:val="Brdtekst"/>
        <w:rPr>
          <w:lang w:eastAsia="en-US"/>
        </w:rPr>
      </w:pPr>
      <w:r>
        <w:rPr>
          <w:lang w:eastAsia="en-US"/>
        </w:rPr>
        <w:t xml:space="preserve">Følgende deler skal innsendes og valideres hvis </w:t>
      </w:r>
      <w:r w:rsidR="007A4E07">
        <w:rPr>
          <w:lang w:eastAsia="en-US"/>
        </w:rPr>
        <w:t>«endring av søknad som krever dispensasjon»</w:t>
      </w:r>
      <w:r>
        <w:rPr>
          <w:lang w:eastAsia="en-US"/>
        </w:rPr>
        <w:t xml:space="preserve"> er valgt:</w:t>
      </w:r>
    </w:p>
    <w:p w14:paraId="18B5DD96" w14:textId="0BEA77AE" w:rsidR="00396D78" w:rsidRDefault="007A4E07" w:rsidP="001B28D5">
      <w:pPr>
        <w:pStyle w:val="Overskrift3"/>
        <w:rPr>
          <w:noProof/>
          <w:lang w:eastAsia="nb-NO"/>
        </w:rPr>
      </w:pPr>
      <w:bookmarkStart w:id="11" w:name="_Toc519080010"/>
      <w:r>
        <w:rPr>
          <w:noProof/>
          <w:lang w:eastAsia="nb-NO"/>
        </w:rPr>
        <w:t>Dispensasjon</w:t>
      </w:r>
      <w:bookmarkEnd w:id="11"/>
    </w:p>
    <w:p w14:paraId="3B18882E" w14:textId="77777777" w:rsidR="00211D70" w:rsidRDefault="00211D70" w:rsidP="00F602AD">
      <w:pPr>
        <w:pStyle w:val="HTML-forhndsformatert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Style w:val="nt"/>
          <w:rFonts w:ascii="Menlo" w:eastAsiaTheme="majorEastAsia" w:hAnsi="Menlo" w:cs="Menlo"/>
          <w:color w:val="000080"/>
          <w:sz w:val="18"/>
          <w:szCs w:val="18"/>
        </w:rPr>
      </w:pPr>
    </w:p>
    <w:tbl>
      <w:tblPr>
        <w:tblStyle w:val="Middelsskyggelegging1uthevingsfarge1"/>
        <w:tblW w:w="0" w:type="auto"/>
        <w:tblLook w:val="0420" w:firstRow="1" w:lastRow="0" w:firstColumn="0" w:lastColumn="0" w:noHBand="0" w:noVBand="1"/>
      </w:tblPr>
      <w:tblGrid>
        <w:gridCol w:w="1855"/>
        <w:gridCol w:w="2821"/>
        <w:gridCol w:w="3931"/>
      </w:tblGrid>
      <w:tr w:rsidR="00606B31" w14:paraId="1A25AA2D" w14:textId="77777777" w:rsidTr="000F23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09" w:type="dxa"/>
            <w:vAlign w:val="center"/>
          </w:tcPr>
          <w:p w14:paraId="67104FEA" w14:textId="66444C9D" w:rsidR="00606B31" w:rsidRDefault="00606B31" w:rsidP="009B6F2F">
            <w:pPr>
              <w:pStyle w:val="Brdtekst"/>
            </w:pPr>
            <w:r>
              <w:t>Felt</w:t>
            </w:r>
          </w:p>
        </w:tc>
        <w:tc>
          <w:tcPr>
            <w:tcW w:w="2835" w:type="dxa"/>
            <w:vAlign w:val="center"/>
          </w:tcPr>
          <w:p w14:paraId="77D6BB5E" w14:textId="02A689FD" w:rsidR="00606B31" w:rsidRDefault="00606B31" w:rsidP="009B6F2F">
            <w:pPr>
              <w:pStyle w:val="Brdtekst"/>
            </w:pPr>
            <w:r>
              <w:t>Type</w:t>
            </w:r>
          </w:p>
        </w:tc>
        <w:tc>
          <w:tcPr>
            <w:tcW w:w="3963" w:type="dxa"/>
            <w:vAlign w:val="center"/>
          </w:tcPr>
          <w:p w14:paraId="03DEEC8E" w14:textId="3E89B1F8" w:rsidR="00606B31" w:rsidRDefault="00606B31" w:rsidP="009B6F2F">
            <w:pPr>
              <w:pStyle w:val="Brdtekst"/>
            </w:pPr>
            <w:r>
              <w:t>Forklaring</w:t>
            </w:r>
          </w:p>
        </w:tc>
      </w:tr>
      <w:tr w:rsidR="00DA39D1" w14:paraId="12E48FA3" w14:textId="77777777" w:rsidTr="000F23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09" w:type="dxa"/>
            <w:vAlign w:val="center"/>
          </w:tcPr>
          <w:p w14:paraId="74EBC2FC" w14:textId="2AD753DB" w:rsidR="00DA39D1" w:rsidRPr="00E542D9" w:rsidRDefault="000F2357" w:rsidP="009B6F2F">
            <w:pPr>
              <w:pStyle w:val="Brdtekst"/>
            </w:pPr>
            <w:r>
              <w:t>dispensasjon</w:t>
            </w:r>
          </w:p>
        </w:tc>
        <w:tc>
          <w:tcPr>
            <w:tcW w:w="2835" w:type="dxa"/>
            <w:vAlign w:val="center"/>
          </w:tcPr>
          <w:p w14:paraId="13A434D6" w14:textId="34C0BB14" w:rsidR="00DA39D1" w:rsidRPr="00E542D9" w:rsidRDefault="000F2357" w:rsidP="000F2357">
            <w:r>
              <w:rPr>
                <w:rFonts w:ascii="Calibri" w:hAnsi="Calibri" w:cs="Calibri"/>
                <w:color w:val="000000"/>
              </w:rPr>
              <w:t xml:space="preserve">Liste av typen </w:t>
            </w:r>
            <w:proofErr w:type="spellStart"/>
            <w:r>
              <w:rPr>
                <w:rFonts w:ascii="Calibri" w:hAnsi="Calibri" w:cs="Calibri"/>
                <w:color w:val="000000"/>
              </w:rPr>
              <w:t>DispensasjonType</w:t>
            </w:r>
            <w:proofErr w:type="spellEnd"/>
          </w:p>
        </w:tc>
        <w:tc>
          <w:tcPr>
            <w:tcW w:w="3963" w:type="dxa"/>
            <w:vAlign w:val="center"/>
          </w:tcPr>
          <w:p w14:paraId="1D8BAFD0" w14:textId="79C5CCC4" w:rsidR="00DA39D1" w:rsidRDefault="00655192" w:rsidP="009B6F2F">
            <w:pPr>
              <w:pStyle w:val="Brdtekst"/>
            </w:pPr>
            <w:r>
              <w:t>En søknad om endring kan utløse behov for flere typer dispensasjoner.</w:t>
            </w:r>
          </w:p>
        </w:tc>
      </w:tr>
      <w:tr w:rsidR="00606B31" w14:paraId="1BB57F4C" w14:textId="77777777" w:rsidTr="000F23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809" w:type="dxa"/>
            <w:vAlign w:val="center"/>
          </w:tcPr>
          <w:p w14:paraId="31FE48BB" w14:textId="4A539C20" w:rsidR="00606B31" w:rsidRDefault="00CC5732" w:rsidP="009B6F2F">
            <w:pPr>
              <w:pStyle w:val="Brdtekst"/>
            </w:pPr>
            <w:r w:rsidRPr="00E542D9">
              <w:t>dispensasjonstype</w:t>
            </w:r>
          </w:p>
        </w:tc>
        <w:tc>
          <w:tcPr>
            <w:tcW w:w="2835" w:type="dxa"/>
            <w:vAlign w:val="center"/>
          </w:tcPr>
          <w:p w14:paraId="0338F33F" w14:textId="38B321F5" w:rsidR="00606B31" w:rsidRDefault="00382F4D" w:rsidP="009B6F2F">
            <w:pPr>
              <w:pStyle w:val="Brdtekst"/>
            </w:pPr>
            <w:r w:rsidRPr="00E542D9">
              <w:t>KodeType</w:t>
            </w:r>
          </w:p>
        </w:tc>
        <w:tc>
          <w:tcPr>
            <w:tcW w:w="3963" w:type="dxa"/>
            <w:vAlign w:val="center"/>
          </w:tcPr>
          <w:p w14:paraId="3AD86C0A" w14:textId="6FC4186F" w:rsidR="00606B31" w:rsidRDefault="00E542D9" w:rsidP="009B6F2F">
            <w:pPr>
              <w:pStyle w:val="Brdtekst"/>
            </w:pPr>
            <w:r>
              <w:t>Hvilke type bestemmelse det søkes dispensasjon fra</w:t>
            </w:r>
          </w:p>
        </w:tc>
      </w:tr>
      <w:tr w:rsidR="00606B31" w14:paraId="5CE22E82" w14:textId="77777777" w:rsidTr="000F23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09" w:type="dxa"/>
            <w:vAlign w:val="center"/>
          </w:tcPr>
          <w:p w14:paraId="1CE151EA" w14:textId="07C137BC" w:rsidR="00606B31" w:rsidRDefault="00295ED5" w:rsidP="009B6F2F">
            <w:pPr>
              <w:pStyle w:val="Brdtekst"/>
            </w:pPr>
            <w:r w:rsidRPr="0088759F">
              <w:t>begrunnelse</w:t>
            </w:r>
          </w:p>
        </w:tc>
        <w:tc>
          <w:tcPr>
            <w:tcW w:w="2835" w:type="dxa"/>
            <w:vAlign w:val="center"/>
          </w:tcPr>
          <w:p w14:paraId="0B10468B" w14:textId="330645B0" w:rsidR="00606B31" w:rsidRDefault="00295ED5" w:rsidP="009B6F2F">
            <w:pPr>
              <w:pStyle w:val="Brdtekst"/>
            </w:pPr>
            <w:r w:rsidRPr="0088759F">
              <w:t>string</w:t>
            </w:r>
          </w:p>
        </w:tc>
        <w:tc>
          <w:tcPr>
            <w:tcW w:w="3963" w:type="dxa"/>
            <w:vAlign w:val="center"/>
          </w:tcPr>
          <w:p w14:paraId="0A6EEF62" w14:textId="5FD0C6F3" w:rsidR="00606B31" w:rsidRDefault="00967332" w:rsidP="009B6F2F">
            <w:pPr>
              <w:pStyle w:val="Brdtekst"/>
            </w:pPr>
            <w:r>
              <w:t>Begrunnelse for hvorfor det bør kun gis dispensasjon</w:t>
            </w:r>
          </w:p>
        </w:tc>
      </w:tr>
      <w:tr w:rsidR="00967332" w14:paraId="76534942" w14:textId="77777777" w:rsidTr="000F23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809" w:type="dxa"/>
            <w:vAlign w:val="center"/>
          </w:tcPr>
          <w:p w14:paraId="6426850F" w14:textId="6F075AAA" w:rsidR="00967332" w:rsidRPr="0088759F" w:rsidRDefault="00967332" w:rsidP="009B6F2F">
            <w:pPr>
              <w:pStyle w:val="Brdtekst"/>
            </w:pPr>
            <w:r w:rsidRPr="0088759F">
              <w:t>beskrivelse</w:t>
            </w:r>
          </w:p>
        </w:tc>
        <w:tc>
          <w:tcPr>
            <w:tcW w:w="2835" w:type="dxa"/>
            <w:vAlign w:val="center"/>
          </w:tcPr>
          <w:p w14:paraId="34CB8DBB" w14:textId="7151A7CE" w:rsidR="00967332" w:rsidRPr="0088759F" w:rsidRDefault="00967332" w:rsidP="009B6F2F">
            <w:pPr>
              <w:pStyle w:val="Brdtekst"/>
            </w:pPr>
            <w:r w:rsidRPr="0088759F">
              <w:t>string</w:t>
            </w:r>
          </w:p>
        </w:tc>
        <w:tc>
          <w:tcPr>
            <w:tcW w:w="3963" w:type="dxa"/>
            <w:vAlign w:val="center"/>
          </w:tcPr>
          <w:p w14:paraId="00090D63" w14:textId="636C537A" w:rsidR="00967332" w:rsidRDefault="00DF51F6" w:rsidP="009B6F2F">
            <w:pPr>
              <w:pStyle w:val="Brdtekst"/>
            </w:pPr>
            <w:r>
              <w:t xml:space="preserve">Beskrivelse av hva det søkes dispensasjon </w:t>
            </w:r>
            <w:r w:rsidR="00AC289D">
              <w:t>om</w:t>
            </w:r>
          </w:p>
        </w:tc>
      </w:tr>
    </w:tbl>
    <w:p w14:paraId="5988E844" w14:textId="2A445880" w:rsidR="00211D70" w:rsidRDefault="00211D70" w:rsidP="00F602AD">
      <w:pPr>
        <w:pStyle w:val="HTML-forhndsformatert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Style w:val="nt"/>
          <w:rFonts w:ascii="Menlo" w:eastAsiaTheme="majorEastAsia" w:hAnsi="Menlo" w:cs="Menlo"/>
          <w:color w:val="000080"/>
          <w:sz w:val="18"/>
          <w:szCs w:val="18"/>
        </w:rPr>
      </w:pPr>
    </w:p>
    <w:p w14:paraId="1B03E3DE" w14:textId="439CDDBB" w:rsidR="007100D4" w:rsidRDefault="007100D4" w:rsidP="00F602AD">
      <w:pPr>
        <w:pStyle w:val="HTML-forhndsformatert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Style w:val="nt"/>
          <w:rFonts w:ascii="Menlo" w:eastAsiaTheme="majorEastAsia" w:hAnsi="Menlo" w:cs="Menlo"/>
          <w:color w:val="000080"/>
          <w:sz w:val="18"/>
          <w:szCs w:val="18"/>
        </w:rPr>
      </w:pPr>
      <w:r>
        <w:rPr>
          <w:rFonts w:ascii="Menlo" w:eastAsiaTheme="majorEastAsia" w:hAnsi="Menlo" w:cs="Menlo"/>
          <w:noProof/>
          <w:color w:val="000080"/>
          <w:sz w:val="18"/>
          <w:szCs w:val="18"/>
        </w:rPr>
        <w:lastRenderedPageBreak/>
        <w:drawing>
          <wp:inline distT="0" distB="0" distL="0" distR="0" wp14:anchorId="73F32852" wp14:editId="033B3623">
            <wp:extent cx="5328285" cy="2440305"/>
            <wp:effectExtent l="0" t="0" r="5715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ispensasjon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FD5AE" w14:textId="344D7EB5" w:rsidR="00872632" w:rsidRDefault="00872632" w:rsidP="00B364FC">
      <w:pPr>
        <w:pStyle w:val="Brdtekst"/>
        <w:rPr>
          <w:lang w:eastAsia="en-US"/>
        </w:rPr>
      </w:pPr>
    </w:p>
    <w:p w14:paraId="1C02A7C5" w14:textId="77777777" w:rsidR="00655192" w:rsidRDefault="00655192" w:rsidP="00B364FC">
      <w:pPr>
        <w:pStyle w:val="Brdtekst"/>
        <w:rPr>
          <w:lang w:eastAsia="en-US"/>
        </w:rPr>
      </w:pPr>
    </w:p>
    <w:p w14:paraId="0D3AEA8F" w14:textId="19E10832" w:rsidR="007A4E07" w:rsidRDefault="007A4E07" w:rsidP="001B28D5">
      <w:pPr>
        <w:pStyle w:val="Overskrift3"/>
        <w:rPr>
          <w:noProof/>
          <w:lang w:eastAsia="nb-NO"/>
        </w:rPr>
      </w:pPr>
      <w:bookmarkStart w:id="12" w:name="_Toc519080011"/>
      <w:r>
        <w:rPr>
          <w:noProof/>
          <w:lang w:eastAsia="nb-NO"/>
        </w:rPr>
        <w:t>Opplysninger om planstatus</w:t>
      </w:r>
      <w:bookmarkEnd w:id="12"/>
    </w:p>
    <w:p w14:paraId="69042C5F" w14:textId="602719EB" w:rsidR="00155C49" w:rsidRDefault="00155C49" w:rsidP="00155C49">
      <w:pPr>
        <w:pStyle w:val="Brdtekst"/>
      </w:pPr>
    </w:p>
    <w:tbl>
      <w:tblPr>
        <w:tblStyle w:val="Middelsskyggelegging1uthevingsfarge1"/>
        <w:tblW w:w="0" w:type="auto"/>
        <w:tblLayout w:type="fixed"/>
        <w:tblLook w:val="0420" w:firstRow="1" w:lastRow="0" w:firstColumn="0" w:lastColumn="0" w:noHBand="0" w:noVBand="1"/>
      </w:tblPr>
      <w:tblGrid>
        <w:gridCol w:w="2518"/>
        <w:gridCol w:w="1701"/>
        <w:gridCol w:w="4388"/>
      </w:tblGrid>
      <w:tr w:rsidR="00FD733A" w14:paraId="76866FDF" w14:textId="77777777" w:rsidTr="00FD7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18" w:type="dxa"/>
            <w:vAlign w:val="center"/>
          </w:tcPr>
          <w:p w14:paraId="21FC2E7F" w14:textId="77777777" w:rsidR="00155C49" w:rsidRDefault="00155C49" w:rsidP="009B6F2F">
            <w:pPr>
              <w:pStyle w:val="Brdtekst"/>
            </w:pPr>
            <w:r>
              <w:t>Felt</w:t>
            </w:r>
          </w:p>
        </w:tc>
        <w:tc>
          <w:tcPr>
            <w:tcW w:w="1701" w:type="dxa"/>
            <w:vAlign w:val="center"/>
          </w:tcPr>
          <w:p w14:paraId="62908BD6" w14:textId="77777777" w:rsidR="00155C49" w:rsidRDefault="00155C49" w:rsidP="009B6F2F">
            <w:pPr>
              <w:pStyle w:val="Brdtekst"/>
            </w:pPr>
            <w:r>
              <w:t>Type</w:t>
            </w:r>
          </w:p>
        </w:tc>
        <w:tc>
          <w:tcPr>
            <w:tcW w:w="4388" w:type="dxa"/>
            <w:vAlign w:val="center"/>
          </w:tcPr>
          <w:p w14:paraId="5E517871" w14:textId="77777777" w:rsidR="00155C49" w:rsidRDefault="00155C49" w:rsidP="009B6F2F">
            <w:pPr>
              <w:pStyle w:val="Brdtekst"/>
            </w:pPr>
            <w:r>
              <w:t>Forklaring</w:t>
            </w:r>
          </w:p>
        </w:tc>
      </w:tr>
      <w:tr w:rsidR="00FD733A" w14:paraId="6DBA3A91" w14:textId="77777777" w:rsidTr="00FD73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18" w:type="dxa"/>
            <w:vAlign w:val="center"/>
          </w:tcPr>
          <w:p w14:paraId="1E7EC2A3" w14:textId="2462879F" w:rsidR="00155C49" w:rsidRDefault="00ED468C" w:rsidP="009B6F2F">
            <w:pPr>
              <w:pStyle w:val="Brdtekst"/>
            </w:pPr>
            <w:r>
              <w:t>P</w:t>
            </w:r>
            <w:r w:rsidR="001A4DBA">
              <w:t>lan</w:t>
            </w:r>
            <w:r w:rsidR="00155C49" w:rsidRPr="00E542D9">
              <w:t>type</w:t>
            </w:r>
          </w:p>
        </w:tc>
        <w:tc>
          <w:tcPr>
            <w:tcW w:w="1701" w:type="dxa"/>
            <w:vAlign w:val="center"/>
          </w:tcPr>
          <w:p w14:paraId="7FFDAE2B" w14:textId="4C9CA740" w:rsidR="00155C49" w:rsidRDefault="00B94B10" w:rsidP="009B6F2F">
            <w:pPr>
              <w:pStyle w:val="Brdtekst"/>
            </w:pPr>
            <w:r>
              <w:t>k</w:t>
            </w:r>
            <w:r w:rsidR="00B26D3D">
              <w:t>odeliste plantype</w:t>
            </w:r>
          </w:p>
        </w:tc>
        <w:tc>
          <w:tcPr>
            <w:tcW w:w="4388" w:type="dxa"/>
            <w:vAlign w:val="center"/>
          </w:tcPr>
          <w:p w14:paraId="420FA859" w14:textId="261B12CB" w:rsidR="00155C49" w:rsidRDefault="002F0446" w:rsidP="009B6F2F">
            <w:pPr>
              <w:pStyle w:val="Brdtekst"/>
            </w:pPr>
            <w:r>
              <w:t>H</w:t>
            </w:r>
            <w:r w:rsidR="00155C49">
              <w:t xml:space="preserve">vilke type </w:t>
            </w:r>
            <w:r w:rsidR="001A4DBA">
              <w:t>plan gjelder for eiendommen</w:t>
            </w:r>
          </w:p>
        </w:tc>
      </w:tr>
      <w:tr w:rsidR="00D5380E" w14:paraId="570EA274" w14:textId="77777777" w:rsidTr="00FD733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18" w:type="dxa"/>
            <w:vAlign w:val="center"/>
          </w:tcPr>
          <w:p w14:paraId="453726A6" w14:textId="2751BE36" w:rsidR="00D5380E" w:rsidRPr="00A8344F" w:rsidRDefault="00B94B10" w:rsidP="009B6F2F">
            <w:pPr>
              <w:pStyle w:val="Brdtekst"/>
            </w:pPr>
            <w:r>
              <w:t>n</w:t>
            </w:r>
            <w:r w:rsidR="00D5380E">
              <w:t>avn</w:t>
            </w:r>
          </w:p>
        </w:tc>
        <w:tc>
          <w:tcPr>
            <w:tcW w:w="1701" w:type="dxa"/>
            <w:vAlign w:val="center"/>
          </w:tcPr>
          <w:p w14:paraId="6FD29388" w14:textId="2C8FA3D1" w:rsidR="00D5380E" w:rsidRDefault="00B94B10" w:rsidP="009B6F2F">
            <w:pPr>
              <w:pStyle w:val="Brdtekst"/>
            </w:pPr>
            <w:r>
              <w:t>s</w:t>
            </w:r>
            <w:r w:rsidR="00ED468C">
              <w:t>tring</w:t>
            </w:r>
          </w:p>
        </w:tc>
        <w:tc>
          <w:tcPr>
            <w:tcW w:w="4388" w:type="dxa"/>
            <w:vAlign w:val="center"/>
          </w:tcPr>
          <w:p w14:paraId="7C72B174" w14:textId="2EB8E6B3" w:rsidR="00D5380E" w:rsidRDefault="00ED468C" w:rsidP="009B6F2F">
            <w:pPr>
              <w:pStyle w:val="Brdtekst"/>
            </w:pPr>
            <w:r>
              <w:t>Navn på gjenldende plan</w:t>
            </w:r>
          </w:p>
        </w:tc>
      </w:tr>
      <w:tr w:rsidR="00352F30" w14:paraId="6C20B676" w14:textId="77777777" w:rsidTr="00FD73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18" w:type="dxa"/>
            <w:vAlign w:val="center"/>
          </w:tcPr>
          <w:p w14:paraId="4A04CCAF" w14:textId="42A0379E" w:rsidR="00352F30" w:rsidRDefault="00352F30" w:rsidP="009B6F2F">
            <w:pPr>
              <w:pStyle w:val="Brdtekst"/>
            </w:pPr>
            <w:r w:rsidRPr="00B94B10">
              <w:t>formaal</w:t>
            </w:r>
          </w:p>
        </w:tc>
        <w:tc>
          <w:tcPr>
            <w:tcW w:w="1701" w:type="dxa"/>
            <w:vAlign w:val="center"/>
          </w:tcPr>
          <w:p w14:paraId="352D3555" w14:textId="5C9CC77C" w:rsidR="00352F30" w:rsidRDefault="00352F30" w:rsidP="009B6F2F">
            <w:pPr>
              <w:pStyle w:val="Brdtekst"/>
            </w:pPr>
            <w:r w:rsidRPr="00B94B10">
              <w:t>string</w:t>
            </w:r>
          </w:p>
        </w:tc>
        <w:tc>
          <w:tcPr>
            <w:tcW w:w="4388" w:type="dxa"/>
            <w:vAlign w:val="center"/>
          </w:tcPr>
          <w:p w14:paraId="2263DCF7" w14:textId="3DF5BA33" w:rsidR="00352F30" w:rsidRDefault="00B94B10" w:rsidP="009B6F2F">
            <w:pPr>
              <w:pStyle w:val="Brdtekst"/>
            </w:pPr>
            <w:r>
              <w:t>Hvilket formål eiendommen er regulert til i gjeldende plan</w:t>
            </w:r>
          </w:p>
        </w:tc>
      </w:tr>
      <w:tr w:rsidR="00B94B10" w14:paraId="0E1D9E36" w14:textId="77777777" w:rsidTr="00FD733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18" w:type="dxa"/>
            <w:vAlign w:val="center"/>
          </w:tcPr>
          <w:p w14:paraId="1C65BD85" w14:textId="06A6A42E" w:rsidR="00155C49" w:rsidRDefault="00B94B10" w:rsidP="009B6F2F">
            <w:pPr>
              <w:pStyle w:val="Brdtekst"/>
            </w:pPr>
            <w:r>
              <w:t>b</w:t>
            </w:r>
            <w:r w:rsidR="00AB4655" w:rsidRPr="00A8344F">
              <w:t>eregningsregelGradAvUtnytting</w:t>
            </w:r>
          </w:p>
        </w:tc>
        <w:tc>
          <w:tcPr>
            <w:tcW w:w="1701" w:type="dxa"/>
            <w:vAlign w:val="center"/>
          </w:tcPr>
          <w:p w14:paraId="06246013" w14:textId="2A65D107" w:rsidR="00155C49" w:rsidRDefault="00B94B10" w:rsidP="009B6F2F">
            <w:pPr>
              <w:pStyle w:val="Brdtekst"/>
            </w:pPr>
            <w:r>
              <w:t>k</w:t>
            </w:r>
            <w:r w:rsidR="00AB4655">
              <w:t>odeliste</w:t>
            </w:r>
          </w:p>
        </w:tc>
        <w:tc>
          <w:tcPr>
            <w:tcW w:w="4388" w:type="dxa"/>
            <w:vAlign w:val="center"/>
          </w:tcPr>
          <w:p w14:paraId="3C867AB1" w14:textId="366BDB4D" w:rsidR="00155C49" w:rsidRDefault="002F0446" w:rsidP="009B6F2F">
            <w:pPr>
              <w:pStyle w:val="Brdtekst"/>
            </w:pPr>
            <w:r>
              <w:t>T</w:t>
            </w:r>
            <w:r w:rsidR="00A8344F">
              <w:t>ype betegnelse for grad av utnytting for eiendommen</w:t>
            </w:r>
          </w:p>
        </w:tc>
      </w:tr>
      <w:tr w:rsidR="00B94B10" w14:paraId="6C9F71EF" w14:textId="77777777" w:rsidTr="00FD73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18" w:type="dxa"/>
            <w:vAlign w:val="center"/>
          </w:tcPr>
          <w:p w14:paraId="214B4327" w14:textId="7842215C" w:rsidR="00AB4655" w:rsidRPr="0088759F" w:rsidRDefault="00B94B10" w:rsidP="00AB4655">
            <w:pPr>
              <w:pStyle w:val="Brdtekst"/>
            </w:pPr>
            <w:r>
              <w:t>u</w:t>
            </w:r>
            <w:r w:rsidR="00AB4655" w:rsidRPr="00A8344F">
              <w:t>tnyttingsgrad</w:t>
            </w:r>
          </w:p>
        </w:tc>
        <w:tc>
          <w:tcPr>
            <w:tcW w:w="1701" w:type="dxa"/>
            <w:vAlign w:val="center"/>
          </w:tcPr>
          <w:p w14:paraId="5F5BF839" w14:textId="61AFDD9C" w:rsidR="00AB4655" w:rsidRPr="0088759F" w:rsidRDefault="00B94B10" w:rsidP="00AB4655">
            <w:pPr>
              <w:pStyle w:val="Brdtekst"/>
            </w:pPr>
            <w:r>
              <w:t>d</w:t>
            </w:r>
            <w:r w:rsidR="00AB4655">
              <w:t>esimaltall</w:t>
            </w:r>
          </w:p>
        </w:tc>
        <w:tc>
          <w:tcPr>
            <w:tcW w:w="4388" w:type="dxa"/>
            <w:vAlign w:val="center"/>
          </w:tcPr>
          <w:p w14:paraId="664E805E" w14:textId="51C1AB1D" w:rsidR="00AB4655" w:rsidRDefault="002F0446" w:rsidP="00AB4655">
            <w:pPr>
              <w:pStyle w:val="Brdtekst"/>
            </w:pPr>
            <w:r>
              <w:t>S</w:t>
            </w:r>
            <w:r w:rsidR="00AB4655">
              <w:t>tørrelse på tillatt grad av utnytting</w:t>
            </w:r>
          </w:p>
        </w:tc>
      </w:tr>
      <w:tr w:rsidR="00B94B10" w14:paraId="512C487D" w14:textId="77777777" w:rsidTr="00FD733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18" w:type="dxa"/>
            <w:vAlign w:val="center"/>
          </w:tcPr>
          <w:p w14:paraId="5FDE7F2B" w14:textId="5E052D5E" w:rsidR="00B94B10" w:rsidRDefault="00B94B10" w:rsidP="00AB4655">
            <w:pPr>
              <w:pStyle w:val="Brdtekst"/>
            </w:pPr>
            <w:r w:rsidRPr="00BA56CE">
              <w:t>andreRelevanteKrav</w:t>
            </w:r>
          </w:p>
        </w:tc>
        <w:tc>
          <w:tcPr>
            <w:tcW w:w="1701" w:type="dxa"/>
            <w:vAlign w:val="center"/>
          </w:tcPr>
          <w:p w14:paraId="75C17354" w14:textId="0D95E5A7" w:rsidR="00B94B10" w:rsidRDefault="00B94B10" w:rsidP="00AB4655">
            <w:pPr>
              <w:pStyle w:val="Brdtekst"/>
            </w:pPr>
            <w:r w:rsidRPr="00BA56CE">
              <w:t>string</w:t>
            </w:r>
          </w:p>
        </w:tc>
        <w:tc>
          <w:tcPr>
            <w:tcW w:w="4388" w:type="dxa"/>
            <w:vAlign w:val="center"/>
          </w:tcPr>
          <w:p w14:paraId="19724E23" w14:textId="425F57B1" w:rsidR="00B94B10" w:rsidRDefault="00BA56CE" w:rsidP="00AB4655">
            <w:pPr>
              <w:pStyle w:val="Brdtekst"/>
            </w:pPr>
            <w:r>
              <w:t>Andre relevante krav i gjeldende plan</w:t>
            </w:r>
          </w:p>
        </w:tc>
      </w:tr>
    </w:tbl>
    <w:p w14:paraId="571A2B4E" w14:textId="6749A60E" w:rsidR="00155C49" w:rsidRDefault="00155C49" w:rsidP="00155C49">
      <w:pPr>
        <w:pStyle w:val="Brdtekst"/>
      </w:pPr>
    </w:p>
    <w:p w14:paraId="0F7465B8" w14:textId="06F9BD5E" w:rsidR="00722E1E" w:rsidRDefault="00722E1E" w:rsidP="00155C49">
      <w:pPr>
        <w:pStyle w:val="Brdtekst"/>
      </w:pPr>
      <w:r>
        <w:lastRenderedPageBreak/>
        <w:drawing>
          <wp:inline distT="0" distB="0" distL="0" distR="0" wp14:anchorId="35E26F7A" wp14:editId="6C08282E">
            <wp:extent cx="5441429" cy="4646388"/>
            <wp:effectExtent l="0" t="0" r="0" b="1905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lan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4256" cy="464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7ED3D" w14:textId="77777777" w:rsidR="00786CDD" w:rsidRPr="00155C49" w:rsidRDefault="00786CDD" w:rsidP="00155C49">
      <w:pPr>
        <w:pStyle w:val="Brdtekst"/>
      </w:pPr>
    </w:p>
    <w:p w14:paraId="3883A5FB" w14:textId="78054FEF" w:rsidR="001E649F" w:rsidRDefault="001E649F" w:rsidP="001B28D5">
      <w:pPr>
        <w:pStyle w:val="Overskrift3"/>
        <w:rPr>
          <w:noProof/>
          <w:lang w:eastAsia="nb-NO"/>
        </w:rPr>
      </w:pPr>
      <w:bookmarkStart w:id="13" w:name="_Toc519080012"/>
      <w:r>
        <w:rPr>
          <w:noProof/>
          <w:lang w:eastAsia="nb-NO"/>
        </w:rPr>
        <w:t>Følgebrev</w:t>
      </w:r>
      <w:bookmarkEnd w:id="13"/>
    </w:p>
    <w:p w14:paraId="7ED880F3" w14:textId="52D7F7AB" w:rsidR="007B154B" w:rsidRDefault="007B154B" w:rsidP="007B154B">
      <w:pPr>
        <w:pStyle w:val="Brdtekst"/>
      </w:pPr>
    </w:p>
    <w:tbl>
      <w:tblPr>
        <w:tblStyle w:val="Middelsskyggelegging1uthevingsfarge1"/>
        <w:tblW w:w="0" w:type="auto"/>
        <w:tblLook w:val="0420" w:firstRow="1" w:lastRow="0" w:firstColumn="0" w:lastColumn="0" w:noHBand="0" w:noVBand="1"/>
      </w:tblPr>
      <w:tblGrid>
        <w:gridCol w:w="2518"/>
        <w:gridCol w:w="1701"/>
        <w:gridCol w:w="4388"/>
      </w:tblGrid>
      <w:tr w:rsidR="00FD733A" w14:paraId="06FE13A7" w14:textId="77777777" w:rsidTr="00FD7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18" w:type="dxa"/>
            <w:vAlign w:val="center"/>
          </w:tcPr>
          <w:p w14:paraId="72A92313" w14:textId="77777777" w:rsidR="007B154B" w:rsidRDefault="007B154B" w:rsidP="009B6F2F">
            <w:pPr>
              <w:pStyle w:val="Brdtekst"/>
            </w:pPr>
            <w:r>
              <w:t>Felt</w:t>
            </w:r>
          </w:p>
        </w:tc>
        <w:tc>
          <w:tcPr>
            <w:tcW w:w="1701" w:type="dxa"/>
            <w:vAlign w:val="center"/>
          </w:tcPr>
          <w:p w14:paraId="5DB37594" w14:textId="77777777" w:rsidR="007B154B" w:rsidRDefault="007B154B" w:rsidP="009B6F2F">
            <w:pPr>
              <w:pStyle w:val="Brdtekst"/>
            </w:pPr>
            <w:r>
              <w:t>Type</w:t>
            </w:r>
          </w:p>
        </w:tc>
        <w:tc>
          <w:tcPr>
            <w:tcW w:w="4388" w:type="dxa"/>
            <w:vAlign w:val="center"/>
          </w:tcPr>
          <w:p w14:paraId="48B29B56" w14:textId="77777777" w:rsidR="007B154B" w:rsidRDefault="007B154B" w:rsidP="009B6F2F">
            <w:pPr>
              <w:pStyle w:val="Brdtekst"/>
            </w:pPr>
            <w:r>
              <w:t>Forklaring</w:t>
            </w:r>
          </w:p>
        </w:tc>
      </w:tr>
      <w:tr w:rsidR="007B154B" w14:paraId="08F5D638" w14:textId="77777777" w:rsidTr="00FD73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18" w:type="dxa"/>
            <w:vAlign w:val="center"/>
          </w:tcPr>
          <w:p w14:paraId="030AF600" w14:textId="4B396D08" w:rsidR="007B154B" w:rsidRPr="00A8344F" w:rsidRDefault="007B154B" w:rsidP="009B6F2F">
            <w:pPr>
              <w:pStyle w:val="Brdtekst"/>
            </w:pPr>
            <w:r w:rsidRPr="00C21E8B">
              <w:t>foelgebrev</w:t>
            </w:r>
          </w:p>
        </w:tc>
        <w:tc>
          <w:tcPr>
            <w:tcW w:w="1701" w:type="dxa"/>
            <w:vAlign w:val="center"/>
          </w:tcPr>
          <w:p w14:paraId="568C15E5" w14:textId="77777777" w:rsidR="007B154B" w:rsidRDefault="007B154B" w:rsidP="009B6F2F">
            <w:pPr>
              <w:pStyle w:val="Brdtekst"/>
            </w:pPr>
            <w:r>
              <w:t>string</w:t>
            </w:r>
          </w:p>
        </w:tc>
        <w:tc>
          <w:tcPr>
            <w:tcW w:w="4388" w:type="dxa"/>
            <w:vAlign w:val="center"/>
          </w:tcPr>
          <w:p w14:paraId="5730DF5D" w14:textId="2E68A2E2" w:rsidR="007B154B" w:rsidRDefault="00C21E8B" w:rsidP="009B6F2F">
            <w:pPr>
              <w:pStyle w:val="Brdtekst"/>
            </w:pPr>
            <w:r>
              <w:t>Beskrivelse i fri tekst som kan følge søknaden</w:t>
            </w:r>
          </w:p>
        </w:tc>
      </w:tr>
    </w:tbl>
    <w:p w14:paraId="04CA8A70" w14:textId="6A98A008" w:rsidR="001E649F" w:rsidRDefault="001E649F" w:rsidP="00B364FC">
      <w:pPr>
        <w:pStyle w:val="Brdtekst"/>
        <w:rPr>
          <w:lang w:eastAsia="en-US"/>
        </w:rPr>
      </w:pPr>
    </w:p>
    <w:p w14:paraId="7C4043E5" w14:textId="5806DEF7" w:rsidR="00D54968" w:rsidRDefault="00D54968" w:rsidP="00B364FC">
      <w:pPr>
        <w:pStyle w:val="Brdtekst"/>
        <w:rPr>
          <w:lang w:eastAsia="en-US"/>
        </w:rPr>
      </w:pPr>
      <w:r>
        <w:rPr>
          <w:lang w:eastAsia="en-US"/>
        </w:rPr>
        <w:drawing>
          <wp:inline distT="0" distB="0" distL="0" distR="0" wp14:anchorId="36F001DB" wp14:editId="386D66A0">
            <wp:extent cx="5328285" cy="1536700"/>
            <wp:effectExtent l="0" t="0" r="5715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ølgebrev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49794" w14:textId="6694166A" w:rsidR="00D54968" w:rsidRDefault="00D54968" w:rsidP="00B364FC">
      <w:pPr>
        <w:pStyle w:val="Brdtekst"/>
        <w:rPr>
          <w:lang w:eastAsia="en-US"/>
        </w:rPr>
      </w:pPr>
    </w:p>
    <w:p w14:paraId="5A2CC330" w14:textId="77777777" w:rsidR="00D54968" w:rsidRDefault="00D54968" w:rsidP="00B364FC">
      <w:pPr>
        <w:pStyle w:val="Brdtekst"/>
        <w:rPr>
          <w:lang w:eastAsia="en-US"/>
        </w:rPr>
      </w:pPr>
    </w:p>
    <w:p w14:paraId="6F2C32CB" w14:textId="5C0098B2" w:rsidR="00194F2E" w:rsidRDefault="007A4E07" w:rsidP="001B28D5">
      <w:pPr>
        <w:pStyle w:val="Overskrift3"/>
        <w:rPr>
          <w:noProof/>
          <w:lang w:eastAsia="nb-NO"/>
        </w:rPr>
      </w:pPr>
      <w:bookmarkStart w:id="14" w:name="_Toc519080013"/>
      <w:r>
        <w:rPr>
          <w:noProof/>
          <w:lang w:eastAsia="nb-NO"/>
        </w:rPr>
        <w:lastRenderedPageBreak/>
        <w:t>Nabovarsling</w:t>
      </w:r>
      <w:bookmarkEnd w:id="14"/>
    </w:p>
    <w:p w14:paraId="1DEEDA01" w14:textId="1C34E572" w:rsidR="0009367F" w:rsidRDefault="0009367F" w:rsidP="0009367F">
      <w:pPr>
        <w:pStyle w:val="Brdtekst"/>
      </w:pPr>
    </w:p>
    <w:tbl>
      <w:tblPr>
        <w:tblStyle w:val="Middelsskyggelegging1uthevingsfarge1"/>
        <w:tblW w:w="0" w:type="auto"/>
        <w:tblLook w:val="0420" w:firstRow="1" w:lastRow="0" w:firstColumn="0" w:lastColumn="0" w:noHBand="0" w:noVBand="1"/>
      </w:tblPr>
      <w:tblGrid>
        <w:gridCol w:w="2689"/>
        <w:gridCol w:w="1672"/>
        <w:gridCol w:w="4246"/>
      </w:tblGrid>
      <w:tr w:rsidR="00FD733A" w14:paraId="27F8D912" w14:textId="77777777" w:rsidTr="00FD7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6E3B1225" w14:textId="77777777" w:rsidR="0009367F" w:rsidRDefault="0009367F" w:rsidP="009B6F2F">
            <w:pPr>
              <w:pStyle w:val="Brdtekst"/>
            </w:pPr>
            <w:r>
              <w:t>Felt</w:t>
            </w:r>
          </w:p>
        </w:tc>
        <w:tc>
          <w:tcPr>
            <w:tcW w:w="1672" w:type="dxa"/>
            <w:vAlign w:val="center"/>
          </w:tcPr>
          <w:p w14:paraId="6B34036F" w14:textId="77777777" w:rsidR="0009367F" w:rsidRDefault="0009367F" w:rsidP="009B6F2F">
            <w:pPr>
              <w:pStyle w:val="Brdtekst"/>
            </w:pPr>
            <w:r>
              <w:t>Type</w:t>
            </w:r>
          </w:p>
        </w:tc>
        <w:tc>
          <w:tcPr>
            <w:tcW w:w="4246" w:type="dxa"/>
            <w:vAlign w:val="center"/>
          </w:tcPr>
          <w:p w14:paraId="4574AC0A" w14:textId="77777777" w:rsidR="0009367F" w:rsidRDefault="0009367F" w:rsidP="009B6F2F">
            <w:pPr>
              <w:pStyle w:val="Brdtekst"/>
            </w:pPr>
            <w:r>
              <w:t>Forklaring</w:t>
            </w:r>
          </w:p>
        </w:tc>
      </w:tr>
      <w:tr w:rsidR="00FD733A" w14:paraId="6226A731" w14:textId="77777777" w:rsidTr="00FD73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10AC4E6D" w14:textId="6A6F9560" w:rsidR="0009367F" w:rsidRDefault="0058654B" w:rsidP="009B6F2F">
            <w:pPr>
              <w:pStyle w:val="Brdtekst"/>
            </w:pPr>
            <w:r w:rsidRPr="00FD733A">
              <w:t>fritattFraNabovarsling</w:t>
            </w:r>
          </w:p>
        </w:tc>
        <w:tc>
          <w:tcPr>
            <w:tcW w:w="1672" w:type="dxa"/>
            <w:vAlign w:val="center"/>
          </w:tcPr>
          <w:p w14:paraId="3D4958A1" w14:textId="5630E757" w:rsidR="0009367F" w:rsidRDefault="0058654B" w:rsidP="009B6F2F">
            <w:pPr>
              <w:pStyle w:val="Brdtekst"/>
            </w:pPr>
            <w:r w:rsidRPr="00FD733A">
              <w:t>Ja/nei</w:t>
            </w:r>
          </w:p>
        </w:tc>
        <w:tc>
          <w:tcPr>
            <w:tcW w:w="4246" w:type="dxa"/>
            <w:vAlign w:val="center"/>
          </w:tcPr>
          <w:p w14:paraId="41D9F8B2" w14:textId="0A4D4F40" w:rsidR="0009367F" w:rsidRDefault="00857DB4" w:rsidP="009B6F2F">
            <w:pPr>
              <w:pStyle w:val="Brdtekst"/>
            </w:pPr>
            <w:r>
              <w:t>Er søknaden om endring untatt fra ny nabovarsling?</w:t>
            </w:r>
          </w:p>
        </w:tc>
      </w:tr>
      <w:tr w:rsidR="0009367F" w14:paraId="752613AF" w14:textId="77777777" w:rsidTr="00FD733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7FE8FD88" w14:textId="0C504928" w:rsidR="0009367F" w:rsidRPr="00A8344F" w:rsidRDefault="00857DB4" w:rsidP="009B6F2F">
            <w:pPr>
              <w:pStyle w:val="Brdtekst"/>
            </w:pPr>
            <w:r w:rsidRPr="00FD733A">
              <w:t>foreliggerMerknader</w:t>
            </w:r>
          </w:p>
        </w:tc>
        <w:tc>
          <w:tcPr>
            <w:tcW w:w="1672" w:type="dxa"/>
            <w:vAlign w:val="center"/>
          </w:tcPr>
          <w:p w14:paraId="2853387A" w14:textId="2DD1DC06" w:rsidR="0009367F" w:rsidRDefault="00857DB4" w:rsidP="009B6F2F">
            <w:pPr>
              <w:pStyle w:val="Brdtekst"/>
            </w:pPr>
            <w:r w:rsidRPr="00FD733A">
              <w:t>Ja/nei</w:t>
            </w:r>
          </w:p>
        </w:tc>
        <w:tc>
          <w:tcPr>
            <w:tcW w:w="4246" w:type="dxa"/>
            <w:vAlign w:val="center"/>
          </w:tcPr>
          <w:p w14:paraId="1BAA73B8" w14:textId="11012BD2" w:rsidR="0009367F" w:rsidRDefault="00857DB4" w:rsidP="009B6F2F">
            <w:pPr>
              <w:pStyle w:val="Brdtekst"/>
            </w:pPr>
            <w:r>
              <w:t>Foreligger det merknader til søknaden om endring</w:t>
            </w:r>
            <w:r w:rsidR="00C11270">
              <w:t>?</w:t>
            </w:r>
          </w:p>
        </w:tc>
      </w:tr>
      <w:tr w:rsidR="0009367F" w14:paraId="38AF18E6" w14:textId="77777777" w:rsidTr="00FD73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50CE2978" w14:textId="699C3A33" w:rsidR="0009367F" w:rsidRDefault="00C11270" w:rsidP="009B6F2F">
            <w:pPr>
              <w:pStyle w:val="Brdtekst"/>
            </w:pPr>
            <w:r w:rsidRPr="00FD733A">
              <w:t>antallMerknader</w:t>
            </w:r>
          </w:p>
        </w:tc>
        <w:tc>
          <w:tcPr>
            <w:tcW w:w="1672" w:type="dxa"/>
            <w:vAlign w:val="center"/>
          </w:tcPr>
          <w:p w14:paraId="1019B50B" w14:textId="5DF35C0C" w:rsidR="0009367F" w:rsidRDefault="00C11270" w:rsidP="009B6F2F">
            <w:pPr>
              <w:pStyle w:val="Brdtekst"/>
            </w:pPr>
            <w:r>
              <w:t>heltall</w:t>
            </w:r>
          </w:p>
        </w:tc>
        <w:tc>
          <w:tcPr>
            <w:tcW w:w="4246" w:type="dxa"/>
            <w:vAlign w:val="center"/>
          </w:tcPr>
          <w:p w14:paraId="45430F4F" w14:textId="1BE7E67C" w:rsidR="0009367F" w:rsidRDefault="00C11270" w:rsidP="009B6F2F">
            <w:pPr>
              <w:pStyle w:val="Brdtekst"/>
            </w:pPr>
            <w:r>
              <w:t>Hvor mange merknader foreligger?</w:t>
            </w:r>
          </w:p>
        </w:tc>
      </w:tr>
      <w:tr w:rsidR="0009367F" w14:paraId="57A561F7" w14:textId="77777777" w:rsidTr="00FD733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305B092C" w14:textId="511025F3" w:rsidR="0009367F" w:rsidRDefault="00C11270" w:rsidP="009B6F2F">
            <w:pPr>
              <w:pStyle w:val="Brdtekst"/>
            </w:pPr>
            <w:r w:rsidRPr="00FD733A">
              <w:t>vurderingAvMerknader</w:t>
            </w:r>
          </w:p>
        </w:tc>
        <w:tc>
          <w:tcPr>
            <w:tcW w:w="1672" w:type="dxa"/>
            <w:vAlign w:val="center"/>
          </w:tcPr>
          <w:p w14:paraId="2F7B99C1" w14:textId="721B98BD" w:rsidR="0009367F" w:rsidRDefault="00E3498F" w:rsidP="009B6F2F">
            <w:pPr>
              <w:pStyle w:val="Brdtekst"/>
            </w:pPr>
            <w:r>
              <w:t>string</w:t>
            </w:r>
          </w:p>
        </w:tc>
        <w:tc>
          <w:tcPr>
            <w:tcW w:w="4246" w:type="dxa"/>
            <w:vAlign w:val="center"/>
          </w:tcPr>
          <w:p w14:paraId="33C64081" w14:textId="17EA7141" w:rsidR="0009367F" w:rsidRDefault="00E3498F" w:rsidP="009B6F2F">
            <w:pPr>
              <w:pStyle w:val="Brdtekst"/>
            </w:pPr>
            <w:r>
              <w:t>Ansvarlig søkers vurdering av merknadene</w:t>
            </w:r>
          </w:p>
        </w:tc>
      </w:tr>
      <w:tr w:rsidR="0009367F" w14:paraId="67A1F6CA" w14:textId="77777777" w:rsidTr="00FD73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7EAC170B" w14:textId="330E62D3" w:rsidR="0009367F" w:rsidRPr="0088759F" w:rsidRDefault="00E3498F" w:rsidP="009B6F2F">
            <w:pPr>
              <w:pStyle w:val="Brdtekst"/>
            </w:pPr>
            <w:r w:rsidRPr="00FD733A">
              <w:t>soeknadensHjemmeside</w:t>
            </w:r>
          </w:p>
        </w:tc>
        <w:tc>
          <w:tcPr>
            <w:tcW w:w="1672" w:type="dxa"/>
            <w:vAlign w:val="center"/>
          </w:tcPr>
          <w:p w14:paraId="2AFD0ACA" w14:textId="6AE4FFF8" w:rsidR="0009367F" w:rsidRPr="0088759F" w:rsidRDefault="00E3498F" w:rsidP="009B6F2F">
            <w:pPr>
              <w:pStyle w:val="Brdtekst"/>
            </w:pPr>
            <w:r>
              <w:t>string</w:t>
            </w:r>
          </w:p>
        </w:tc>
        <w:tc>
          <w:tcPr>
            <w:tcW w:w="4246" w:type="dxa"/>
            <w:vAlign w:val="center"/>
          </w:tcPr>
          <w:p w14:paraId="4893C2B8" w14:textId="4366C411" w:rsidR="0009367F" w:rsidRDefault="007C006E" w:rsidP="009B6F2F">
            <w:pPr>
              <w:pStyle w:val="Brdtekst"/>
            </w:pPr>
            <w:r>
              <w:t>Nettadresse hvor søknaden kan sees</w:t>
            </w:r>
          </w:p>
        </w:tc>
      </w:tr>
      <w:tr w:rsidR="007C006E" w14:paraId="23964F8D" w14:textId="77777777" w:rsidTr="00FD733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4845199F" w14:textId="1667EF20" w:rsidR="007C006E" w:rsidRPr="00FD733A" w:rsidRDefault="007C006E" w:rsidP="009B6F2F">
            <w:pPr>
              <w:pStyle w:val="Brdtekst"/>
            </w:pPr>
            <w:r w:rsidRPr="00FD733A">
              <w:t>soeknadSeesKontaktperson</w:t>
            </w:r>
          </w:p>
        </w:tc>
        <w:tc>
          <w:tcPr>
            <w:tcW w:w="1672" w:type="dxa"/>
            <w:vAlign w:val="center"/>
          </w:tcPr>
          <w:p w14:paraId="1DF4D496" w14:textId="6CF4BD7E" w:rsidR="007C006E" w:rsidRPr="00FD733A" w:rsidRDefault="007C006E" w:rsidP="009B6F2F">
            <w:pPr>
              <w:pStyle w:val="Brdtekst"/>
            </w:pPr>
            <w:r w:rsidRPr="00FD733A">
              <w:t>string</w:t>
            </w:r>
          </w:p>
        </w:tc>
        <w:tc>
          <w:tcPr>
            <w:tcW w:w="4246" w:type="dxa"/>
            <w:vAlign w:val="center"/>
          </w:tcPr>
          <w:p w14:paraId="548C4094" w14:textId="7975D4DE" w:rsidR="007C006E" w:rsidRDefault="007C006E" w:rsidP="009B6F2F">
            <w:pPr>
              <w:pStyle w:val="Brdtekst"/>
            </w:pPr>
            <w:r>
              <w:t xml:space="preserve">Kontaktperson </w:t>
            </w:r>
            <w:r w:rsidR="00C3112E">
              <w:t>hos søker</w:t>
            </w:r>
          </w:p>
        </w:tc>
      </w:tr>
      <w:tr w:rsidR="005753D0" w14:paraId="6C894243" w14:textId="77777777" w:rsidTr="00FD73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62A3D6D2" w14:textId="77777777" w:rsidR="005753D0" w:rsidRDefault="005753D0" w:rsidP="009B6F2F">
            <w:pPr>
              <w:pStyle w:val="Brdtekst"/>
            </w:pPr>
            <w:r w:rsidRPr="00FD733A">
              <w:t>varsling</w:t>
            </w:r>
          </w:p>
        </w:tc>
        <w:tc>
          <w:tcPr>
            <w:tcW w:w="1672" w:type="dxa"/>
            <w:vAlign w:val="center"/>
          </w:tcPr>
          <w:p w14:paraId="4275245C" w14:textId="77777777" w:rsidR="005753D0" w:rsidRDefault="005753D0" w:rsidP="009B6F2F">
            <w:pPr>
              <w:pStyle w:val="Brdtekst"/>
            </w:pPr>
            <w:r w:rsidRPr="00FD733A">
              <w:t>VarslingType</w:t>
            </w:r>
          </w:p>
        </w:tc>
        <w:tc>
          <w:tcPr>
            <w:tcW w:w="4246" w:type="dxa"/>
            <w:vAlign w:val="center"/>
          </w:tcPr>
          <w:p w14:paraId="2300B0BF" w14:textId="77777777" w:rsidR="005753D0" w:rsidRDefault="005753D0" w:rsidP="009B6F2F">
            <w:pPr>
              <w:pStyle w:val="Brdtekst"/>
            </w:pPr>
            <w:r>
              <w:t>Forklaring på hvordan naboene er varslet???</w:t>
            </w:r>
          </w:p>
        </w:tc>
      </w:tr>
      <w:tr w:rsidR="0009367F" w14:paraId="05C6ECE8" w14:textId="77777777" w:rsidTr="00FD733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4B859D71" w14:textId="11ED358C" w:rsidR="0009367F" w:rsidRDefault="00FD733A" w:rsidP="009B6F2F">
            <w:pPr>
              <w:pStyle w:val="Brdtekst"/>
            </w:pPr>
            <w:r w:rsidRPr="00FD733A">
              <w:t>VarslingListe</w:t>
            </w:r>
          </w:p>
        </w:tc>
        <w:tc>
          <w:tcPr>
            <w:tcW w:w="1672" w:type="dxa"/>
            <w:vAlign w:val="center"/>
          </w:tcPr>
          <w:p w14:paraId="5FF5CDC4" w14:textId="378EC520" w:rsidR="0009367F" w:rsidRDefault="00FD733A" w:rsidP="009B6F2F">
            <w:pPr>
              <w:pStyle w:val="Brdtekst"/>
            </w:pPr>
            <w:r w:rsidRPr="00655192">
              <w:rPr>
                <w:color w:val="FF0000"/>
              </w:rPr>
              <w:t>?</w:t>
            </w:r>
          </w:p>
        </w:tc>
        <w:tc>
          <w:tcPr>
            <w:tcW w:w="4246" w:type="dxa"/>
            <w:vAlign w:val="center"/>
          </w:tcPr>
          <w:p w14:paraId="73E3D09C" w14:textId="6D2DFDE1" w:rsidR="0009367F" w:rsidRDefault="00FD733A" w:rsidP="009B6F2F">
            <w:pPr>
              <w:pStyle w:val="Brdtekst"/>
            </w:pPr>
            <w:r>
              <w:t>Liste over eiendommer hvor eierne har blitt varslet</w:t>
            </w:r>
          </w:p>
        </w:tc>
      </w:tr>
    </w:tbl>
    <w:p w14:paraId="3452F984" w14:textId="532A5F44" w:rsidR="0009367F" w:rsidRDefault="0009367F" w:rsidP="0009367F">
      <w:pPr>
        <w:pStyle w:val="Brdtekst"/>
      </w:pPr>
    </w:p>
    <w:p w14:paraId="1B959CE8" w14:textId="1F0C40D3" w:rsidR="00D54968" w:rsidRDefault="00D54968" w:rsidP="0009367F">
      <w:pPr>
        <w:pStyle w:val="Brdtekst"/>
      </w:pPr>
      <w:r>
        <w:drawing>
          <wp:inline distT="0" distB="0" distL="0" distR="0" wp14:anchorId="341FA682" wp14:editId="596AB701">
            <wp:extent cx="5328285" cy="4066540"/>
            <wp:effectExtent l="0" t="0" r="5715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arsling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E2B08" w14:textId="71DC9EEB" w:rsidR="0009367F" w:rsidRPr="0009367F" w:rsidRDefault="0009367F" w:rsidP="0009367F">
      <w:pPr>
        <w:pStyle w:val="Brdtekst"/>
      </w:pPr>
    </w:p>
    <w:p w14:paraId="3D89FBD0" w14:textId="757EEF24" w:rsidR="00505E05" w:rsidRDefault="00505E05" w:rsidP="004053A7">
      <w:pPr>
        <w:pStyle w:val="Overskrift2"/>
        <w:rPr>
          <w:noProof/>
          <w:lang w:eastAsia="nb-NO"/>
        </w:rPr>
      </w:pPr>
      <w:bookmarkStart w:id="15" w:name="_Toc519080014"/>
      <w:r>
        <w:rPr>
          <w:noProof/>
          <w:lang w:eastAsia="nb-NO"/>
        </w:rPr>
        <w:lastRenderedPageBreak/>
        <w:t>Endring av areal</w:t>
      </w:r>
      <w:bookmarkEnd w:id="15"/>
    </w:p>
    <w:p w14:paraId="21A91FA2" w14:textId="43F9BC9E" w:rsidR="00505E05" w:rsidRDefault="00505E05" w:rsidP="00057EB1">
      <w:pPr>
        <w:pStyle w:val="Brdtekst"/>
        <w:rPr>
          <w:lang w:eastAsia="en-US"/>
        </w:rPr>
      </w:pPr>
    </w:p>
    <w:p w14:paraId="5EC5C5E6" w14:textId="33224FF1" w:rsidR="00F00613" w:rsidRDefault="007959B6" w:rsidP="00057EB1">
      <w:pPr>
        <w:pStyle w:val="Brdtekst"/>
        <w:rPr>
          <w:lang w:eastAsia="en-US"/>
        </w:rPr>
      </w:pPr>
      <w:r>
        <w:rPr>
          <w:lang w:eastAsia="en-US"/>
        </w:rPr>
        <w:t xml:space="preserve">Følgende deler skal innsendes og valideres hvis </w:t>
      </w:r>
      <w:r w:rsidR="000E153B">
        <w:rPr>
          <w:lang w:eastAsia="en-US"/>
        </w:rPr>
        <w:t>«endring av areal»</w:t>
      </w:r>
      <w:r>
        <w:rPr>
          <w:lang w:eastAsia="en-US"/>
        </w:rPr>
        <w:t xml:space="preserve"> er valgt:</w:t>
      </w:r>
    </w:p>
    <w:p w14:paraId="46619B8E" w14:textId="2999699C" w:rsidR="00327198" w:rsidRDefault="00327198" w:rsidP="00057EB1">
      <w:pPr>
        <w:pStyle w:val="Brdtekst"/>
        <w:rPr>
          <w:lang w:eastAsia="en-US"/>
        </w:rPr>
      </w:pPr>
    </w:p>
    <w:p w14:paraId="56745A48" w14:textId="68D453F8" w:rsidR="00327198" w:rsidRDefault="00327198" w:rsidP="001B28D5">
      <w:pPr>
        <w:pStyle w:val="Overskrift3"/>
        <w:rPr>
          <w:noProof/>
          <w:lang w:eastAsia="nb-NO"/>
        </w:rPr>
      </w:pPr>
      <w:bookmarkStart w:id="16" w:name="_Toc519080015"/>
      <w:r>
        <w:rPr>
          <w:noProof/>
          <w:lang w:eastAsia="nb-NO"/>
        </w:rPr>
        <w:t>Arealdisponering</w:t>
      </w:r>
      <w:bookmarkEnd w:id="16"/>
    </w:p>
    <w:p w14:paraId="34A63D4B" w14:textId="688A24CF" w:rsidR="006773C9" w:rsidRDefault="006773C9" w:rsidP="006773C9">
      <w:pPr>
        <w:pStyle w:val="Brdtekst"/>
      </w:pPr>
    </w:p>
    <w:tbl>
      <w:tblPr>
        <w:tblStyle w:val="Middelsskyggelegging1uthevingsfarge1"/>
        <w:tblW w:w="0" w:type="auto"/>
        <w:tblLook w:val="0420" w:firstRow="1" w:lastRow="0" w:firstColumn="0" w:lastColumn="0" w:noHBand="0" w:noVBand="1"/>
      </w:tblPr>
      <w:tblGrid>
        <w:gridCol w:w="3142"/>
        <w:gridCol w:w="2384"/>
        <w:gridCol w:w="3081"/>
      </w:tblGrid>
      <w:tr w:rsidR="006773C9" w14:paraId="5FF64F6D" w14:textId="77777777" w:rsidTr="009518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42" w:type="dxa"/>
            <w:vAlign w:val="center"/>
          </w:tcPr>
          <w:p w14:paraId="6DFC8BF2" w14:textId="77777777" w:rsidR="006773C9" w:rsidRDefault="006773C9" w:rsidP="009B6F2F">
            <w:pPr>
              <w:pStyle w:val="Brdtekst"/>
            </w:pPr>
            <w:r>
              <w:t>Felt</w:t>
            </w:r>
          </w:p>
        </w:tc>
        <w:tc>
          <w:tcPr>
            <w:tcW w:w="2384" w:type="dxa"/>
            <w:vAlign w:val="center"/>
          </w:tcPr>
          <w:p w14:paraId="0C91A23A" w14:textId="77777777" w:rsidR="006773C9" w:rsidRDefault="006773C9" w:rsidP="009B6F2F">
            <w:pPr>
              <w:pStyle w:val="Brdtekst"/>
            </w:pPr>
            <w:r>
              <w:t>Type</w:t>
            </w:r>
          </w:p>
        </w:tc>
        <w:tc>
          <w:tcPr>
            <w:tcW w:w="3081" w:type="dxa"/>
            <w:vAlign w:val="center"/>
          </w:tcPr>
          <w:p w14:paraId="4A094058" w14:textId="77777777" w:rsidR="006773C9" w:rsidRDefault="006773C9" w:rsidP="009B6F2F">
            <w:pPr>
              <w:pStyle w:val="Brdtekst"/>
            </w:pPr>
            <w:r>
              <w:t>Forklaring</w:t>
            </w:r>
          </w:p>
        </w:tc>
      </w:tr>
      <w:tr w:rsidR="006773C9" w14:paraId="0A97F272" w14:textId="77777777" w:rsidTr="009518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42" w:type="dxa"/>
            <w:vAlign w:val="center"/>
          </w:tcPr>
          <w:p w14:paraId="0751F22D" w14:textId="56999505" w:rsidR="006773C9" w:rsidRDefault="00C23353" w:rsidP="009B6F2F">
            <w:pPr>
              <w:pStyle w:val="Brdtekst"/>
            </w:pPr>
            <w:r w:rsidRPr="007C4AA7">
              <w:t>arealdisponering</w:t>
            </w:r>
          </w:p>
        </w:tc>
        <w:tc>
          <w:tcPr>
            <w:tcW w:w="2384" w:type="dxa"/>
            <w:vAlign w:val="center"/>
          </w:tcPr>
          <w:p w14:paraId="6DC45933" w14:textId="63152C46" w:rsidR="006773C9" w:rsidRDefault="00C23353" w:rsidP="009B6F2F">
            <w:pPr>
              <w:pStyle w:val="Brdtekst"/>
            </w:pPr>
            <w:r w:rsidRPr="007C4AA7">
              <w:t>ArealdisponeringType</w:t>
            </w:r>
          </w:p>
        </w:tc>
        <w:tc>
          <w:tcPr>
            <w:tcW w:w="3081" w:type="dxa"/>
            <w:vAlign w:val="center"/>
          </w:tcPr>
          <w:p w14:paraId="209EE3DA" w14:textId="486D9737" w:rsidR="006773C9" w:rsidRDefault="00A27B90" w:rsidP="009B6F2F">
            <w:pPr>
              <w:pStyle w:val="Brdtekst"/>
            </w:pPr>
            <w:r>
              <w:t xml:space="preserve">Beskriver hvordan </w:t>
            </w:r>
            <w:r w:rsidR="00C03205">
              <w:t>arealene på tomten er brukt</w:t>
            </w:r>
          </w:p>
        </w:tc>
      </w:tr>
      <w:tr w:rsidR="006773C9" w14:paraId="7A0518E4" w14:textId="77777777" w:rsidTr="009518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142" w:type="dxa"/>
            <w:vAlign w:val="center"/>
          </w:tcPr>
          <w:p w14:paraId="023CC780" w14:textId="2F048F71" w:rsidR="006773C9" w:rsidRPr="00A8344F" w:rsidRDefault="00A57A09" w:rsidP="009B6F2F">
            <w:pPr>
              <w:pStyle w:val="Brdtekst"/>
            </w:pPr>
            <w:r w:rsidRPr="007C4AA7">
              <w:t>tomtearealByggeomraade</w:t>
            </w:r>
          </w:p>
        </w:tc>
        <w:tc>
          <w:tcPr>
            <w:tcW w:w="2384" w:type="dxa"/>
            <w:vAlign w:val="center"/>
          </w:tcPr>
          <w:p w14:paraId="70BE22EF" w14:textId="1E61203C" w:rsidR="006773C9" w:rsidRDefault="00A57A09" w:rsidP="009B6F2F">
            <w:pPr>
              <w:pStyle w:val="Brdtekst"/>
            </w:pPr>
            <w:r>
              <w:t>desimaltall</w:t>
            </w:r>
          </w:p>
        </w:tc>
        <w:tc>
          <w:tcPr>
            <w:tcW w:w="3081" w:type="dxa"/>
            <w:vAlign w:val="center"/>
          </w:tcPr>
          <w:p w14:paraId="494F15D3" w14:textId="080E2C9D" w:rsidR="006773C9" w:rsidRDefault="0017282D" w:rsidP="009B6F2F">
            <w:pPr>
              <w:pStyle w:val="Brdtekst"/>
            </w:pPr>
            <w:r>
              <w:t>Hvor stor del av tomten som er regulert til byggeområde</w:t>
            </w:r>
            <w:r w:rsidR="00650933">
              <w:t>?</w:t>
            </w:r>
          </w:p>
        </w:tc>
      </w:tr>
      <w:tr w:rsidR="009518C9" w14:paraId="3205E98C" w14:textId="77777777" w:rsidTr="009518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42" w:type="dxa"/>
            <w:vAlign w:val="center"/>
          </w:tcPr>
          <w:p w14:paraId="3098C97B" w14:textId="35A2AD44" w:rsidR="009518C9" w:rsidRDefault="009518C9" w:rsidP="009518C9">
            <w:pPr>
              <w:pStyle w:val="Brdtekst"/>
            </w:pPr>
            <w:r w:rsidRPr="007C4AA7">
              <w:t>tomtearealSomTrekkesFra</w:t>
            </w:r>
          </w:p>
        </w:tc>
        <w:tc>
          <w:tcPr>
            <w:tcW w:w="2384" w:type="dxa"/>
          </w:tcPr>
          <w:p w14:paraId="707647D3" w14:textId="7DB6CC1B" w:rsidR="009518C9" w:rsidRDefault="009518C9" w:rsidP="009518C9">
            <w:pPr>
              <w:pStyle w:val="Brdtekst"/>
            </w:pPr>
            <w:r w:rsidRPr="002553D2">
              <w:t>desimaltall</w:t>
            </w:r>
          </w:p>
        </w:tc>
        <w:tc>
          <w:tcPr>
            <w:tcW w:w="3081" w:type="dxa"/>
            <w:vAlign w:val="center"/>
          </w:tcPr>
          <w:p w14:paraId="04AE692F" w14:textId="3EE59191" w:rsidR="009518C9" w:rsidRDefault="0017282D" w:rsidP="009518C9">
            <w:pPr>
              <w:pStyle w:val="Brdtekst"/>
            </w:pPr>
            <w:r>
              <w:t>Hvor stor del av arealet som skal trekkes fra i henhold til beregningsregler i gjeldende plan</w:t>
            </w:r>
            <w:r w:rsidR="00650933">
              <w:t>?</w:t>
            </w:r>
          </w:p>
        </w:tc>
      </w:tr>
      <w:tr w:rsidR="009518C9" w14:paraId="58141D54" w14:textId="77777777" w:rsidTr="009518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142" w:type="dxa"/>
            <w:vAlign w:val="center"/>
          </w:tcPr>
          <w:p w14:paraId="27DD5F8D" w14:textId="0ADAFED9" w:rsidR="009518C9" w:rsidRDefault="009518C9" w:rsidP="009518C9">
            <w:pPr>
              <w:pStyle w:val="Brdtekst"/>
            </w:pPr>
            <w:r w:rsidRPr="007C4AA7">
              <w:t>tomtearealSomLeggesTil</w:t>
            </w:r>
          </w:p>
        </w:tc>
        <w:tc>
          <w:tcPr>
            <w:tcW w:w="2384" w:type="dxa"/>
          </w:tcPr>
          <w:p w14:paraId="72A766D5" w14:textId="53FDDA49" w:rsidR="009518C9" w:rsidRDefault="009518C9" w:rsidP="009518C9">
            <w:pPr>
              <w:pStyle w:val="Brdtekst"/>
            </w:pPr>
            <w:r w:rsidRPr="002553D2">
              <w:t>desimaltall</w:t>
            </w:r>
          </w:p>
        </w:tc>
        <w:tc>
          <w:tcPr>
            <w:tcW w:w="3081" w:type="dxa"/>
            <w:vAlign w:val="center"/>
          </w:tcPr>
          <w:p w14:paraId="1B20E594" w14:textId="53A3684F" w:rsidR="009518C9" w:rsidRDefault="0017282D" w:rsidP="009518C9">
            <w:pPr>
              <w:pStyle w:val="Brdtekst"/>
            </w:pPr>
            <w:r>
              <w:t>Hvor stor del av arealet som skal legges til i henhold til beregningsregler i gjeldende plan</w:t>
            </w:r>
            <w:r w:rsidR="00650933">
              <w:t>?</w:t>
            </w:r>
          </w:p>
        </w:tc>
      </w:tr>
      <w:tr w:rsidR="009518C9" w14:paraId="27CAA7EE" w14:textId="77777777" w:rsidTr="009518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42" w:type="dxa"/>
            <w:vAlign w:val="center"/>
          </w:tcPr>
          <w:p w14:paraId="16B6130F" w14:textId="21BC7C32" w:rsidR="009518C9" w:rsidRPr="0088759F" w:rsidRDefault="009518C9" w:rsidP="009518C9">
            <w:pPr>
              <w:pStyle w:val="Brdtekst"/>
            </w:pPr>
            <w:r w:rsidRPr="007C4AA7">
              <w:t>tomtearealBeregnet</w:t>
            </w:r>
          </w:p>
        </w:tc>
        <w:tc>
          <w:tcPr>
            <w:tcW w:w="2384" w:type="dxa"/>
          </w:tcPr>
          <w:p w14:paraId="6205DD5F" w14:textId="7EF43075" w:rsidR="009518C9" w:rsidRPr="0088759F" w:rsidRDefault="009518C9" w:rsidP="009518C9">
            <w:pPr>
              <w:pStyle w:val="Brdtekst"/>
            </w:pPr>
            <w:r w:rsidRPr="002553D2">
              <w:t>desimaltall</w:t>
            </w:r>
          </w:p>
        </w:tc>
        <w:tc>
          <w:tcPr>
            <w:tcW w:w="3081" w:type="dxa"/>
            <w:vAlign w:val="center"/>
          </w:tcPr>
          <w:p w14:paraId="160A64D3" w14:textId="76FD85A7" w:rsidR="009518C9" w:rsidRDefault="0017282D" w:rsidP="009518C9">
            <w:pPr>
              <w:pStyle w:val="Brdtekst"/>
            </w:pPr>
            <w:r>
              <w:t>Beregnet netto tomteareal</w:t>
            </w:r>
          </w:p>
        </w:tc>
      </w:tr>
      <w:tr w:rsidR="009518C9" w14:paraId="3151677F" w14:textId="77777777" w:rsidTr="009518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142" w:type="dxa"/>
            <w:vAlign w:val="center"/>
          </w:tcPr>
          <w:p w14:paraId="24990E8F" w14:textId="0DD7558F" w:rsidR="009518C9" w:rsidRPr="00FD733A" w:rsidRDefault="009518C9" w:rsidP="009518C9">
            <w:pPr>
              <w:pStyle w:val="Brdtekst"/>
            </w:pPr>
            <w:r w:rsidRPr="007C4AA7">
              <w:t>beregnetMaksByggeareal</w:t>
            </w:r>
          </w:p>
        </w:tc>
        <w:tc>
          <w:tcPr>
            <w:tcW w:w="2384" w:type="dxa"/>
          </w:tcPr>
          <w:p w14:paraId="1ED0472A" w14:textId="43AFDCE2" w:rsidR="009518C9" w:rsidRPr="00FD733A" w:rsidRDefault="009518C9" w:rsidP="009518C9">
            <w:pPr>
              <w:pStyle w:val="Brdtekst"/>
            </w:pPr>
            <w:r w:rsidRPr="002553D2">
              <w:t>desimaltall</w:t>
            </w:r>
          </w:p>
        </w:tc>
        <w:tc>
          <w:tcPr>
            <w:tcW w:w="3081" w:type="dxa"/>
            <w:vAlign w:val="center"/>
          </w:tcPr>
          <w:p w14:paraId="3746C71D" w14:textId="1A1FDE64" w:rsidR="009518C9" w:rsidRDefault="008A66A4" w:rsidP="009518C9">
            <w:pPr>
              <w:pStyle w:val="Brdtekst"/>
            </w:pPr>
            <w:r>
              <w:t>Hvor mange m2 kan tomten bebygges med</w:t>
            </w:r>
            <w:r w:rsidR="00650933">
              <w:t>?</w:t>
            </w:r>
          </w:p>
        </w:tc>
      </w:tr>
      <w:tr w:rsidR="009518C9" w14:paraId="79D7A253" w14:textId="77777777" w:rsidTr="009518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42" w:type="dxa"/>
            <w:vAlign w:val="center"/>
          </w:tcPr>
          <w:p w14:paraId="1AFC4350" w14:textId="1D243569" w:rsidR="009518C9" w:rsidRDefault="009518C9" w:rsidP="009518C9">
            <w:pPr>
              <w:pStyle w:val="Brdtekst"/>
            </w:pPr>
            <w:r w:rsidRPr="007C4AA7">
              <w:t>arealBebyggelseEksisterende</w:t>
            </w:r>
          </w:p>
        </w:tc>
        <w:tc>
          <w:tcPr>
            <w:tcW w:w="2384" w:type="dxa"/>
          </w:tcPr>
          <w:p w14:paraId="5AAF152D" w14:textId="065AC2AE" w:rsidR="009518C9" w:rsidRDefault="009518C9" w:rsidP="009518C9">
            <w:pPr>
              <w:pStyle w:val="Brdtekst"/>
            </w:pPr>
            <w:r w:rsidRPr="002553D2">
              <w:t>desimaltall</w:t>
            </w:r>
          </w:p>
        </w:tc>
        <w:tc>
          <w:tcPr>
            <w:tcW w:w="3081" w:type="dxa"/>
            <w:vAlign w:val="center"/>
          </w:tcPr>
          <w:p w14:paraId="09CC3345" w14:textId="517F4250" w:rsidR="009518C9" w:rsidRDefault="00650933" w:rsidP="009518C9">
            <w:pPr>
              <w:pStyle w:val="Brdtekst"/>
            </w:pPr>
            <w:r>
              <w:t>Hvor stor er eksisterende bebyggelse?</w:t>
            </w:r>
          </w:p>
        </w:tc>
      </w:tr>
      <w:tr w:rsidR="009518C9" w14:paraId="7D0A54C3" w14:textId="77777777" w:rsidTr="009518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142" w:type="dxa"/>
            <w:vAlign w:val="center"/>
          </w:tcPr>
          <w:p w14:paraId="607B3633" w14:textId="523043E5" w:rsidR="009518C9" w:rsidRDefault="009518C9" w:rsidP="009518C9">
            <w:pPr>
              <w:pStyle w:val="Brdtekst"/>
            </w:pPr>
            <w:r w:rsidRPr="007C4AA7">
              <w:t>arealBebyggelseSomSkalRives</w:t>
            </w:r>
          </w:p>
        </w:tc>
        <w:tc>
          <w:tcPr>
            <w:tcW w:w="2384" w:type="dxa"/>
          </w:tcPr>
          <w:p w14:paraId="71DB19AB" w14:textId="73EFCAB2" w:rsidR="009518C9" w:rsidRDefault="009518C9" w:rsidP="009518C9">
            <w:pPr>
              <w:pStyle w:val="Brdtekst"/>
            </w:pPr>
            <w:r w:rsidRPr="002553D2">
              <w:t>desimaltall</w:t>
            </w:r>
          </w:p>
        </w:tc>
        <w:tc>
          <w:tcPr>
            <w:tcW w:w="3081" w:type="dxa"/>
            <w:vAlign w:val="center"/>
          </w:tcPr>
          <w:p w14:paraId="7D749879" w14:textId="1F606E96" w:rsidR="009518C9" w:rsidRDefault="00650933" w:rsidP="009518C9">
            <w:pPr>
              <w:pStyle w:val="Brdtekst"/>
            </w:pPr>
            <w:r>
              <w:t>Hvor mye skal rives?</w:t>
            </w:r>
          </w:p>
        </w:tc>
      </w:tr>
      <w:tr w:rsidR="009518C9" w14:paraId="1AEDAC90" w14:textId="77777777" w:rsidTr="009518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42" w:type="dxa"/>
            <w:vAlign w:val="center"/>
          </w:tcPr>
          <w:p w14:paraId="3DF0C307" w14:textId="24C1B5EB" w:rsidR="009518C9" w:rsidRPr="00FD733A" w:rsidRDefault="009518C9" w:rsidP="009518C9">
            <w:pPr>
              <w:pStyle w:val="Brdtekst"/>
            </w:pPr>
            <w:r w:rsidRPr="007C4AA7">
              <w:t>arealBebyggelseNytt</w:t>
            </w:r>
          </w:p>
        </w:tc>
        <w:tc>
          <w:tcPr>
            <w:tcW w:w="2384" w:type="dxa"/>
          </w:tcPr>
          <w:p w14:paraId="5876C9E5" w14:textId="51400846" w:rsidR="009518C9" w:rsidRDefault="009518C9" w:rsidP="009518C9">
            <w:pPr>
              <w:pStyle w:val="Brdtekst"/>
            </w:pPr>
            <w:r w:rsidRPr="002553D2">
              <w:t>desimaltall</w:t>
            </w:r>
          </w:p>
        </w:tc>
        <w:tc>
          <w:tcPr>
            <w:tcW w:w="3081" w:type="dxa"/>
            <w:vAlign w:val="center"/>
          </w:tcPr>
          <w:p w14:paraId="602C34AD" w14:textId="6329B5C6" w:rsidR="009518C9" w:rsidRDefault="00650933" w:rsidP="009518C9">
            <w:pPr>
              <w:pStyle w:val="Brdtekst"/>
            </w:pPr>
            <w:r>
              <w:t xml:space="preserve">Hvor mye skal </w:t>
            </w:r>
            <w:r w:rsidR="00F31B42">
              <w:t>bygges nytt?</w:t>
            </w:r>
          </w:p>
        </w:tc>
      </w:tr>
      <w:tr w:rsidR="009518C9" w14:paraId="46EFB120" w14:textId="77777777" w:rsidTr="009518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142" w:type="dxa"/>
            <w:vAlign w:val="center"/>
          </w:tcPr>
          <w:p w14:paraId="0FBE80B0" w14:textId="5149EE0A" w:rsidR="009518C9" w:rsidRPr="00FD733A" w:rsidRDefault="009518C9" w:rsidP="009518C9">
            <w:pPr>
              <w:pStyle w:val="Brdtekst"/>
            </w:pPr>
            <w:r w:rsidRPr="007C4AA7">
              <w:t>parkeringsarealTerreng</w:t>
            </w:r>
          </w:p>
        </w:tc>
        <w:tc>
          <w:tcPr>
            <w:tcW w:w="2384" w:type="dxa"/>
          </w:tcPr>
          <w:p w14:paraId="1A5BA27A" w14:textId="208A37C7" w:rsidR="009518C9" w:rsidRDefault="009518C9" w:rsidP="009518C9">
            <w:pPr>
              <w:pStyle w:val="Brdtekst"/>
            </w:pPr>
            <w:r w:rsidRPr="002553D2">
              <w:t>desimaltall</w:t>
            </w:r>
          </w:p>
        </w:tc>
        <w:tc>
          <w:tcPr>
            <w:tcW w:w="3081" w:type="dxa"/>
            <w:vAlign w:val="center"/>
          </w:tcPr>
          <w:p w14:paraId="4874E12F" w14:textId="32B2CF9E" w:rsidR="009518C9" w:rsidRDefault="00F31B42" w:rsidP="009518C9">
            <w:pPr>
              <w:pStyle w:val="Brdtekst"/>
            </w:pPr>
            <w:r>
              <w:t>Hvor stor del av tomta beslaglegges av parkering?</w:t>
            </w:r>
          </w:p>
        </w:tc>
      </w:tr>
      <w:tr w:rsidR="009518C9" w14:paraId="09DB09DE" w14:textId="77777777" w:rsidTr="009518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42" w:type="dxa"/>
            <w:vAlign w:val="center"/>
          </w:tcPr>
          <w:p w14:paraId="4186BE67" w14:textId="088936DC" w:rsidR="009518C9" w:rsidRPr="007C4AA7" w:rsidRDefault="009518C9" w:rsidP="009518C9">
            <w:pPr>
              <w:pStyle w:val="Brdtekst"/>
            </w:pPr>
            <w:r w:rsidRPr="007C4AA7">
              <w:t>arealSumByggesak</w:t>
            </w:r>
          </w:p>
        </w:tc>
        <w:tc>
          <w:tcPr>
            <w:tcW w:w="2384" w:type="dxa"/>
          </w:tcPr>
          <w:p w14:paraId="69434849" w14:textId="718A98AB" w:rsidR="009518C9" w:rsidRDefault="009518C9" w:rsidP="009518C9">
            <w:pPr>
              <w:pStyle w:val="Brdtekst"/>
            </w:pPr>
            <w:r w:rsidRPr="002553D2">
              <w:t>desimaltall</w:t>
            </w:r>
          </w:p>
        </w:tc>
        <w:tc>
          <w:tcPr>
            <w:tcW w:w="3081" w:type="dxa"/>
            <w:vAlign w:val="center"/>
          </w:tcPr>
          <w:p w14:paraId="553914AD" w14:textId="744A3090" w:rsidR="009518C9" w:rsidRDefault="007C4AA7" w:rsidP="009518C9">
            <w:pPr>
              <w:pStyle w:val="Brdtekst"/>
            </w:pPr>
            <w:r>
              <w:t>Samlet størrelse på bebyggelse og parkering</w:t>
            </w:r>
          </w:p>
        </w:tc>
      </w:tr>
      <w:tr w:rsidR="009518C9" w14:paraId="527BD711" w14:textId="77777777" w:rsidTr="009518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142" w:type="dxa"/>
            <w:vAlign w:val="center"/>
          </w:tcPr>
          <w:p w14:paraId="583E2FA9" w14:textId="0011B35F" w:rsidR="009518C9" w:rsidRPr="007C4AA7" w:rsidRDefault="009518C9" w:rsidP="009518C9">
            <w:pPr>
              <w:pStyle w:val="Brdtekst"/>
            </w:pPr>
            <w:r w:rsidRPr="007C4AA7">
              <w:t>beregnetGradAvUtnytting</w:t>
            </w:r>
          </w:p>
        </w:tc>
        <w:tc>
          <w:tcPr>
            <w:tcW w:w="2384" w:type="dxa"/>
          </w:tcPr>
          <w:p w14:paraId="64B74D32" w14:textId="6D0FCDFB" w:rsidR="009518C9" w:rsidRDefault="009518C9" w:rsidP="009518C9">
            <w:pPr>
              <w:pStyle w:val="Brdtekst"/>
            </w:pPr>
            <w:r w:rsidRPr="002553D2">
              <w:t>desimaltall</w:t>
            </w:r>
          </w:p>
        </w:tc>
        <w:tc>
          <w:tcPr>
            <w:tcW w:w="3081" w:type="dxa"/>
            <w:vAlign w:val="center"/>
          </w:tcPr>
          <w:p w14:paraId="67195918" w14:textId="780A9346" w:rsidR="009518C9" w:rsidRDefault="007C4AA7" w:rsidP="009518C9">
            <w:pPr>
              <w:pStyle w:val="Brdtekst"/>
            </w:pPr>
            <w:r>
              <w:t>Beregnet grad av utnytting</w:t>
            </w:r>
          </w:p>
        </w:tc>
      </w:tr>
    </w:tbl>
    <w:p w14:paraId="16B30CBE" w14:textId="2D9D6AD3" w:rsidR="006773C9" w:rsidRDefault="006773C9" w:rsidP="006773C9">
      <w:pPr>
        <w:pStyle w:val="Brdtekst"/>
      </w:pPr>
    </w:p>
    <w:p w14:paraId="0B17F301" w14:textId="66D45E7B" w:rsidR="007A3E2A" w:rsidRDefault="00D54968" w:rsidP="006773C9">
      <w:pPr>
        <w:pStyle w:val="Brdtekst"/>
      </w:pPr>
      <w:r>
        <w:lastRenderedPageBreak/>
        <w:drawing>
          <wp:inline distT="0" distB="0" distL="0" distR="0" wp14:anchorId="7C398C7E" wp14:editId="024CCB7B">
            <wp:extent cx="5328285" cy="6402705"/>
            <wp:effectExtent l="0" t="0" r="5715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ealdisponering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640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79166" w14:textId="218ED6F4" w:rsidR="001A3CFA" w:rsidRDefault="001A3CFA" w:rsidP="00F602AD">
      <w:pPr>
        <w:rPr>
          <w:noProof/>
          <w:szCs w:val="20"/>
          <w:lang w:eastAsia="nb-NO"/>
        </w:rPr>
      </w:pPr>
    </w:p>
    <w:p w14:paraId="7FD907EB" w14:textId="77777777" w:rsidR="00797741" w:rsidRDefault="00797741" w:rsidP="00F602AD">
      <w:pPr>
        <w:rPr>
          <w:rFonts w:ascii="Menlo" w:eastAsia="Times New Roman" w:hAnsi="Menlo" w:cs="Menlo"/>
          <w:color w:val="000080"/>
          <w:sz w:val="18"/>
          <w:szCs w:val="18"/>
          <w:lang w:eastAsia="zh-CN"/>
        </w:rPr>
      </w:pPr>
    </w:p>
    <w:p w14:paraId="4C0DFAE3" w14:textId="5A81B507" w:rsidR="001A3CFA" w:rsidRDefault="001A3CFA" w:rsidP="002F6CA0">
      <w:pPr>
        <w:pStyle w:val="Overskrift3"/>
        <w:rPr>
          <w:noProof/>
          <w:lang w:eastAsia="nb-NO"/>
        </w:rPr>
      </w:pPr>
      <w:bookmarkStart w:id="17" w:name="_Toc519080016"/>
      <w:r w:rsidRPr="001A3CFA">
        <w:rPr>
          <w:noProof/>
          <w:lang w:eastAsia="nb-NO"/>
        </w:rPr>
        <w:t>Bygningsopplysninger</w:t>
      </w:r>
      <w:r w:rsidR="00D5252D">
        <w:rPr>
          <w:noProof/>
          <w:lang w:eastAsia="nb-NO"/>
        </w:rPr>
        <w:t>/arealfordeling</w:t>
      </w:r>
      <w:bookmarkEnd w:id="17"/>
    </w:p>
    <w:p w14:paraId="3D0AAA3B" w14:textId="1A823905" w:rsidR="00B364FC" w:rsidRDefault="00B364FC" w:rsidP="00B364FC">
      <w:pPr>
        <w:pStyle w:val="Brdtekst"/>
      </w:pPr>
    </w:p>
    <w:tbl>
      <w:tblPr>
        <w:tblStyle w:val="Middelsskyggelegging1uthevingsfarge1"/>
        <w:tblW w:w="0" w:type="auto"/>
        <w:tblLook w:val="0420" w:firstRow="1" w:lastRow="0" w:firstColumn="0" w:lastColumn="0" w:noHBand="0" w:noVBand="1"/>
      </w:tblPr>
      <w:tblGrid>
        <w:gridCol w:w="3142"/>
        <w:gridCol w:w="2384"/>
        <w:gridCol w:w="3081"/>
      </w:tblGrid>
      <w:tr w:rsidR="007A3E2A" w14:paraId="1F84FD4F" w14:textId="77777777" w:rsidTr="009B6F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42" w:type="dxa"/>
            <w:vAlign w:val="center"/>
          </w:tcPr>
          <w:p w14:paraId="6DB624FF" w14:textId="77777777" w:rsidR="007A3E2A" w:rsidRDefault="007A3E2A" w:rsidP="009B6F2F">
            <w:pPr>
              <w:pStyle w:val="Brdtekst"/>
            </w:pPr>
            <w:r>
              <w:t>Felt</w:t>
            </w:r>
          </w:p>
        </w:tc>
        <w:tc>
          <w:tcPr>
            <w:tcW w:w="2384" w:type="dxa"/>
            <w:vAlign w:val="center"/>
          </w:tcPr>
          <w:p w14:paraId="7FB6388E" w14:textId="77777777" w:rsidR="007A3E2A" w:rsidRDefault="007A3E2A" w:rsidP="009B6F2F">
            <w:pPr>
              <w:pStyle w:val="Brdtekst"/>
            </w:pPr>
            <w:r>
              <w:t>Type</w:t>
            </w:r>
          </w:p>
        </w:tc>
        <w:tc>
          <w:tcPr>
            <w:tcW w:w="3081" w:type="dxa"/>
            <w:vAlign w:val="center"/>
          </w:tcPr>
          <w:p w14:paraId="0CA48B69" w14:textId="77777777" w:rsidR="007A3E2A" w:rsidRDefault="007A3E2A" w:rsidP="009B6F2F">
            <w:pPr>
              <w:pStyle w:val="Brdtekst"/>
            </w:pPr>
            <w:r>
              <w:t>Forklaring</w:t>
            </w:r>
          </w:p>
        </w:tc>
      </w:tr>
      <w:tr w:rsidR="007A3E2A" w14:paraId="7661FBD4" w14:textId="77777777" w:rsidTr="009B6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42" w:type="dxa"/>
            <w:vAlign w:val="center"/>
          </w:tcPr>
          <w:p w14:paraId="4BF68216" w14:textId="1A8C766F" w:rsidR="007A3E2A" w:rsidRDefault="00E873A0" w:rsidP="009B6F2F">
            <w:pPr>
              <w:pStyle w:val="Brdtekst"/>
            </w:pPr>
            <w:r w:rsidRPr="00630F24">
              <w:t>Arealfordeling</w:t>
            </w:r>
          </w:p>
        </w:tc>
        <w:tc>
          <w:tcPr>
            <w:tcW w:w="2384" w:type="dxa"/>
            <w:vAlign w:val="center"/>
          </w:tcPr>
          <w:p w14:paraId="4AE95D49" w14:textId="167A0189" w:rsidR="007A3E2A" w:rsidRDefault="00E873A0" w:rsidP="009B6F2F">
            <w:pPr>
              <w:pStyle w:val="Brdtekst"/>
            </w:pPr>
            <w:r w:rsidRPr="00630F24">
              <w:t>ArealfordelingType</w:t>
            </w:r>
            <w:r w:rsidRPr="007C4AA7">
              <w:t xml:space="preserve"> </w:t>
            </w:r>
          </w:p>
        </w:tc>
        <w:tc>
          <w:tcPr>
            <w:tcW w:w="3081" w:type="dxa"/>
            <w:vAlign w:val="center"/>
          </w:tcPr>
          <w:p w14:paraId="75AC8472" w14:textId="1DC92CDD" w:rsidR="007A3E2A" w:rsidRDefault="007A3E2A" w:rsidP="009B6F2F">
            <w:pPr>
              <w:pStyle w:val="Brdtekst"/>
            </w:pPr>
            <w:r>
              <w:t xml:space="preserve">Beskriver hvordan arealene </w:t>
            </w:r>
            <w:r w:rsidR="00E873A0">
              <w:t>i bygningen er fordelt</w:t>
            </w:r>
            <w:r w:rsidR="00141F87">
              <w:t xml:space="preserve"> </w:t>
            </w:r>
            <w:r w:rsidR="00141F87" w:rsidRPr="00141F87">
              <w:rPr>
                <w:color w:val="FF0000"/>
              </w:rPr>
              <w:t>per etasje</w:t>
            </w:r>
            <w:r w:rsidR="00141F87">
              <w:t>?</w:t>
            </w:r>
          </w:p>
        </w:tc>
      </w:tr>
      <w:tr w:rsidR="007A3E2A" w14:paraId="38F4A8E4" w14:textId="77777777" w:rsidTr="009B6F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142" w:type="dxa"/>
            <w:vAlign w:val="center"/>
          </w:tcPr>
          <w:p w14:paraId="2806DBF1" w14:textId="44AAD6DC" w:rsidR="007A3E2A" w:rsidRPr="00A8344F" w:rsidRDefault="00E873A0" w:rsidP="009B6F2F">
            <w:pPr>
              <w:pStyle w:val="Brdtekst"/>
            </w:pPr>
            <w:r w:rsidRPr="00630F24">
              <w:t>arealEksisterendebebyggelse</w:t>
            </w:r>
          </w:p>
        </w:tc>
        <w:tc>
          <w:tcPr>
            <w:tcW w:w="2384" w:type="dxa"/>
            <w:vAlign w:val="center"/>
          </w:tcPr>
          <w:p w14:paraId="2A3083FE" w14:textId="77777777" w:rsidR="007A3E2A" w:rsidRDefault="007A3E2A" w:rsidP="009B6F2F">
            <w:pPr>
              <w:pStyle w:val="Brdtekst"/>
            </w:pPr>
            <w:r>
              <w:t>desimaltall</w:t>
            </w:r>
          </w:p>
        </w:tc>
        <w:tc>
          <w:tcPr>
            <w:tcW w:w="3081" w:type="dxa"/>
            <w:vAlign w:val="center"/>
          </w:tcPr>
          <w:p w14:paraId="22448024" w14:textId="4250796C" w:rsidR="007A3E2A" w:rsidRDefault="00141F87" w:rsidP="009B6F2F">
            <w:pPr>
              <w:pStyle w:val="Brdtekst"/>
            </w:pPr>
            <w:r w:rsidRPr="00141F87">
              <w:rPr>
                <w:color w:val="FF0000"/>
              </w:rPr>
              <w:t>TKN?</w:t>
            </w:r>
          </w:p>
        </w:tc>
      </w:tr>
      <w:tr w:rsidR="00141F87" w14:paraId="571D6311" w14:textId="77777777" w:rsidTr="003463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42" w:type="dxa"/>
            <w:vAlign w:val="center"/>
          </w:tcPr>
          <w:p w14:paraId="1CFFF511" w14:textId="4270B5E9" w:rsidR="00141F87" w:rsidRDefault="00141F87" w:rsidP="00141F87">
            <w:pPr>
              <w:pStyle w:val="Brdtekst"/>
            </w:pPr>
            <w:r w:rsidRPr="00630F24">
              <w:t>arealNyBebyggelse</w:t>
            </w:r>
          </w:p>
        </w:tc>
        <w:tc>
          <w:tcPr>
            <w:tcW w:w="2384" w:type="dxa"/>
          </w:tcPr>
          <w:p w14:paraId="22695688" w14:textId="77777777" w:rsidR="00141F87" w:rsidRDefault="00141F87" w:rsidP="00141F87">
            <w:pPr>
              <w:pStyle w:val="Brdtekst"/>
            </w:pPr>
            <w:r w:rsidRPr="002553D2">
              <w:t>desimaltall</w:t>
            </w:r>
          </w:p>
        </w:tc>
        <w:tc>
          <w:tcPr>
            <w:tcW w:w="3081" w:type="dxa"/>
          </w:tcPr>
          <w:p w14:paraId="3E297294" w14:textId="30975C56" w:rsidR="00141F87" w:rsidRDefault="00141F87" w:rsidP="00141F87">
            <w:pPr>
              <w:pStyle w:val="Brdtekst"/>
            </w:pPr>
            <w:r w:rsidRPr="0061270E">
              <w:rPr>
                <w:color w:val="FF0000"/>
              </w:rPr>
              <w:t>TKN?</w:t>
            </w:r>
          </w:p>
        </w:tc>
      </w:tr>
      <w:tr w:rsidR="00141F87" w14:paraId="1B1035A9" w14:textId="77777777" w:rsidTr="003463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142" w:type="dxa"/>
            <w:vAlign w:val="center"/>
          </w:tcPr>
          <w:p w14:paraId="1D6E7212" w14:textId="392827FB" w:rsidR="00141F87" w:rsidRDefault="00141F87" w:rsidP="00141F87">
            <w:pPr>
              <w:pStyle w:val="Brdtekst"/>
            </w:pPr>
            <w:r w:rsidRPr="00630F24">
              <w:lastRenderedPageBreak/>
              <w:t>aapneArealer</w:t>
            </w:r>
          </w:p>
        </w:tc>
        <w:tc>
          <w:tcPr>
            <w:tcW w:w="2384" w:type="dxa"/>
          </w:tcPr>
          <w:p w14:paraId="311AEFC9" w14:textId="77777777" w:rsidR="00141F87" w:rsidRDefault="00141F87" w:rsidP="00141F87">
            <w:pPr>
              <w:pStyle w:val="Brdtekst"/>
            </w:pPr>
            <w:r w:rsidRPr="002553D2">
              <w:t>desimaltall</w:t>
            </w:r>
          </w:p>
        </w:tc>
        <w:tc>
          <w:tcPr>
            <w:tcW w:w="3081" w:type="dxa"/>
          </w:tcPr>
          <w:p w14:paraId="716DC44A" w14:textId="39BE10BB" w:rsidR="00141F87" w:rsidRDefault="00141F87" w:rsidP="00141F87">
            <w:pPr>
              <w:pStyle w:val="Brdtekst"/>
            </w:pPr>
            <w:r w:rsidRPr="0061270E">
              <w:rPr>
                <w:color w:val="FF0000"/>
              </w:rPr>
              <w:t>TKN?</w:t>
            </w:r>
          </w:p>
        </w:tc>
      </w:tr>
      <w:tr w:rsidR="00141F87" w14:paraId="60332A54" w14:textId="77777777" w:rsidTr="003463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42" w:type="dxa"/>
            <w:vAlign w:val="center"/>
          </w:tcPr>
          <w:p w14:paraId="57E741BA" w14:textId="016CDF79" w:rsidR="00141F87" w:rsidRPr="0088759F" w:rsidRDefault="00141F87" w:rsidP="00141F87">
            <w:pPr>
              <w:pStyle w:val="Brdtekst"/>
            </w:pPr>
            <w:r w:rsidRPr="00630F24">
              <w:t>sumAreal</w:t>
            </w:r>
          </w:p>
        </w:tc>
        <w:tc>
          <w:tcPr>
            <w:tcW w:w="2384" w:type="dxa"/>
          </w:tcPr>
          <w:p w14:paraId="5DD15249" w14:textId="77777777" w:rsidR="00141F87" w:rsidRPr="0088759F" w:rsidRDefault="00141F87" w:rsidP="00141F87">
            <w:pPr>
              <w:pStyle w:val="Brdtekst"/>
            </w:pPr>
            <w:r w:rsidRPr="002553D2">
              <w:t>desimaltall</w:t>
            </w:r>
          </w:p>
        </w:tc>
        <w:tc>
          <w:tcPr>
            <w:tcW w:w="3081" w:type="dxa"/>
          </w:tcPr>
          <w:p w14:paraId="424EB2EE" w14:textId="4B94A655" w:rsidR="00141F87" w:rsidRDefault="00141F87" w:rsidP="00141F87">
            <w:pPr>
              <w:pStyle w:val="Brdtekst"/>
            </w:pPr>
            <w:r w:rsidRPr="0061270E">
              <w:rPr>
                <w:color w:val="FF0000"/>
              </w:rPr>
              <w:t>TKN?</w:t>
            </w:r>
          </w:p>
        </w:tc>
      </w:tr>
      <w:tr w:rsidR="00141F87" w14:paraId="0A918002" w14:textId="77777777" w:rsidTr="003463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142" w:type="dxa"/>
            <w:vAlign w:val="center"/>
          </w:tcPr>
          <w:p w14:paraId="25EBB880" w14:textId="292E771C" w:rsidR="00141F87" w:rsidRPr="00FD733A" w:rsidRDefault="00141F87" w:rsidP="00141F87">
            <w:pPr>
              <w:pStyle w:val="Brdtekst"/>
            </w:pPr>
            <w:r w:rsidRPr="00630F24">
              <w:t>bygningsareal</w:t>
            </w:r>
          </w:p>
        </w:tc>
        <w:tc>
          <w:tcPr>
            <w:tcW w:w="2384" w:type="dxa"/>
          </w:tcPr>
          <w:p w14:paraId="5F11D420" w14:textId="15675A7F" w:rsidR="00141F87" w:rsidRPr="00FD733A" w:rsidRDefault="00141F87" w:rsidP="00141F87">
            <w:pPr>
              <w:pStyle w:val="Brdtekst"/>
            </w:pPr>
            <w:r w:rsidRPr="00630F24">
              <w:t>BygningsarealType</w:t>
            </w:r>
          </w:p>
        </w:tc>
        <w:tc>
          <w:tcPr>
            <w:tcW w:w="3081" w:type="dxa"/>
          </w:tcPr>
          <w:p w14:paraId="4A03B05B" w14:textId="2F699F1D" w:rsidR="00141F87" w:rsidRDefault="00141F87" w:rsidP="00141F87">
            <w:pPr>
              <w:pStyle w:val="Brdtekst"/>
            </w:pPr>
            <w:r w:rsidRPr="0061270E">
              <w:rPr>
                <w:color w:val="FF0000"/>
              </w:rPr>
              <w:t>TKN?</w:t>
            </w:r>
          </w:p>
        </w:tc>
      </w:tr>
      <w:tr w:rsidR="007A3E2A" w14:paraId="7DD54790" w14:textId="77777777" w:rsidTr="009B6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42" w:type="dxa"/>
            <w:vAlign w:val="center"/>
          </w:tcPr>
          <w:p w14:paraId="0AE88441" w14:textId="1F9BE279" w:rsidR="007A3E2A" w:rsidRDefault="00251365" w:rsidP="009B6F2F">
            <w:pPr>
              <w:pStyle w:val="Brdtekst"/>
            </w:pPr>
            <w:r w:rsidRPr="00630F24">
              <w:t>arealBYA</w:t>
            </w:r>
          </w:p>
        </w:tc>
        <w:tc>
          <w:tcPr>
            <w:tcW w:w="2384" w:type="dxa"/>
          </w:tcPr>
          <w:p w14:paraId="15265595" w14:textId="77777777" w:rsidR="007A3E2A" w:rsidRDefault="007A3E2A" w:rsidP="009B6F2F">
            <w:pPr>
              <w:pStyle w:val="Brdtekst"/>
            </w:pPr>
            <w:r w:rsidRPr="002553D2">
              <w:t>desimaltall</w:t>
            </w:r>
          </w:p>
        </w:tc>
        <w:tc>
          <w:tcPr>
            <w:tcW w:w="3081" w:type="dxa"/>
            <w:vAlign w:val="center"/>
          </w:tcPr>
          <w:p w14:paraId="7AADEFCB" w14:textId="6FC0611A" w:rsidR="007A3E2A" w:rsidRDefault="00630F24" w:rsidP="009B6F2F">
            <w:pPr>
              <w:pStyle w:val="Brdtekst"/>
            </w:pPr>
            <w:r>
              <w:t>Bygningens bebygde areal</w:t>
            </w:r>
          </w:p>
        </w:tc>
      </w:tr>
      <w:tr w:rsidR="007A3E2A" w14:paraId="36C321B0" w14:textId="77777777" w:rsidTr="009B6F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142" w:type="dxa"/>
            <w:vAlign w:val="center"/>
          </w:tcPr>
          <w:p w14:paraId="7A275339" w14:textId="6F8BA464" w:rsidR="007A3E2A" w:rsidRDefault="00251365" w:rsidP="009B6F2F">
            <w:pPr>
              <w:pStyle w:val="Brdtekst"/>
            </w:pPr>
            <w:r w:rsidRPr="00630F24">
              <w:t>arealBoligBRA</w:t>
            </w:r>
          </w:p>
        </w:tc>
        <w:tc>
          <w:tcPr>
            <w:tcW w:w="2384" w:type="dxa"/>
          </w:tcPr>
          <w:p w14:paraId="51B0B1E9" w14:textId="77777777" w:rsidR="007A3E2A" w:rsidRDefault="007A3E2A" w:rsidP="009B6F2F">
            <w:pPr>
              <w:pStyle w:val="Brdtekst"/>
            </w:pPr>
            <w:r w:rsidRPr="002553D2">
              <w:t>desimaltall</w:t>
            </w:r>
          </w:p>
        </w:tc>
        <w:tc>
          <w:tcPr>
            <w:tcW w:w="3081" w:type="dxa"/>
            <w:vAlign w:val="center"/>
          </w:tcPr>
          <w:p w14:paraId="02A60965" w14:textId="7DF40FE6" w:rsidR="007A3E2A" w:rsidRDefault="0084409D" w:rsidP="009B6F2F">
            <w:pPr>
              <w:pStyle w:val="Brdtekst"/>
            </w:pPr>
            <w:r>
              <w:t>Bruksareal brukt til bolig</w:t>
            </w:r>
          </w:p>
        </w:tc>
      </w:tr>
      <w:tr w:rsidR="007A3E2A" w14:paraId="5788D749" w14:textId="77777777" w:rsidTr="009B6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42" w:type="dxa"/>
            <w:vAlign w:val="center"/>
          </w:tcPr>
          <w:p w14:paraId="76F0270A" w14:textId="5858D1D5" w:rsidR="007A3E2A" w:rsidRPr="00FD733A" w:rsidRDefault="00251365" w:rsidP="009B6F2F">
            <w:pPr>
              <w:pStyle w:val="Brdtekst"/>
            </w:pPr>
            <w:r w:rsidRPr="00630F24">
              <w:t>arealAnnetBRA</w:t>
            </w:r>
          </w:p>
        </w:tc>
        <w:tc>
          <w:tcPr>
            <w:tcW w:w="2384" w:type="dxa"/>
          </w:tcPr>
          <w:p w14:paraId="7616B420" w14:textId="77777777" w:rsidR="007A3E2A" w:rsidRDefault="007A3E2A" w:rsidP="009B6F2F">
            <w:pPr>
              <w:pStyle w:val="Brdtekst"/>
            </w:pPr>
            <w:r w:rsidRPr="002553D2">
              <w:t>desimaltall</w:t>
            </w:r>
          </w:p>
        </w:tc>
        <w:tc>
          <w:tcPr>
            <w:tcW w:w="3081" w:type="dxa"/>
            <w:vAlign w:val="center"/>
          </w:tcPr>
          <w:p w14:paraId="60091573" w14:textId="20CCFDA0" w:rsidR="007A3E2A" w:rsidRDefault="0084409D" w:rsidP="009B6F2F">
            <w:pPr>
              <w:pStyle w:val="Brdtekst"/>
            </w:pPr>
            <w:r>
              <w:t>Bruksareal brukt til annet</w:t>
            </w:r>
          </w:p>
        </w:tc>
      </w:tr>
      <w:tr w:rsidR="007A3E2A" w14:paraId="5519C492" w14:textId="77777777" w:rsidTr="009B6F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142" w:type="dxa"/>
            <w:vAlign w:val="center"/>
          </w:tcPr>
          <w:p w14:paraId="37B7E4AF" w14:textId="6A75D3F3" w:rsidR="007A3E2A" w:rsidRPr="00FD733A" w:rsidRDefault="00251365" w:rsidP="009B6F2F">
            <w:pPr>
              <w:pStyle w:val="Brdtekst"/>
            </w:pPr>
            <w:r w:rsidRPr="00630F24">
              <w:t>arealIaltBRA</w:t>
            </w:r>
          </w:p>
        </w:tc>
        <w:tc>
          <w:tcPr>
            <w:tcW w:w="2384" w:type="dxa"/>
          </w:tcPr>
          <w:p w14:paraId="24CCED42" w14:textId="77777777" w:rsidR="007A3E2A" w:rsidRDefault="007A3E2A" w:rsidP="009B6F2F">
            <w:pPr>
              <w:pStyle w:val="Brdtekst"/>
            </w:pPr>
            <w:r w:rsidRPr="002553D2">
              <w:t>desimaltall</w:t>
            </w:r>
          </w:p>
        </w:tc>
        <w:tc>
          <w:tcPr>
            <w:tcW w:w="3081" w:type="dxa"/>
            <w:vAlign w:val="center"/>
          </w:tcPr>
          <w:p w14:paraId="64B6D517" w14:textId="59FFCB0C" w:rsidR="007A3E2A" w:rsidRDefault="0084409D" w:rsidP="009B6F2F">
            <w:pPr>
              <w:pStyle w:val="Brdtekst"/>
            </w:pPr>
            <w:r>
              <w:t>Bruksareal i alt</w:t>
            </w:r>
          </w:p>
        </w:tc>
      </w:tr>
    </w:tbl>
    <w:p w14:paraId="424C4EE9" w14:textId="280F8464" w:rsidR="00735D04" w:rsidRDefault="00735D04" w:rsidP="00251365">
      <w:pPr>
        <w:rPr>
          <w:rFonts w:ascii="Menlo" w:eastAsia="Times New Roman" w:hAnsi="Menlo" w:cs="Menlo"/>
          <w:color w:val="172B4D"/>
          <w:sz w:val="18"/>
          <w:szCs w:val="18"/>
          <w:lang w:val="en-US" w:eastAsia="zh-CN"/>
        </w:rPr>
      </w:pPr>
      <w:bookmarkStart w:id="18" w:name="etttrinnsoknad_V2.xsd-66"/>
      <w:bookmarkEnd w:id="18"/>
    </w:p>
    <w:p w14:paraId="7656C2AC" w14:textId="77777777" w:rsidR="0025477B" w:rsidRPr="00E542D9" w:rsidRDefault="0025477B" w:rsidP="00251365">
      <w:pPr>
        <w:rPr>
          <w:rFonts w:ascii="Menlo" w:eastAsia="Times New Roman" w:hAnsi="Menlo" w:cs="Menlo"/>
          <w:color w:val="172B4D"/>
          <w:sz w:val="18"/>
          <w:szCs w:val="18"/>
          <w:lang w:val="en-US" w:eastAsia="zh-CN"/>
        </w:rPr>
      </w:pPr>
    </w:p>
    <w:p w14:paraId="5F7E8F1E" w14:textId="30EDEFA9" w:rsidR="00505E05" w:rsidRDefault="001D27B0" w:rsidP="00F602AD">
      <w:pPr>
        <w:pStyle w:val="Brdtekst"/>
        <w:rPr>
          <w:lang w:val="en-US" w:eastAsia="en-US"/>
        </w:rPr>
      </w:pPr>
      <w:r>
        <w:rPr>
          <w:lang w:val="en-US" w:eastAsia="en-US"/>
        </w:rPr>
        <w:drawing>
          <wp:inline distT="0" distB="0" distL="0" distR="0" wp14:anchorId="3CBA0293" wp14:editId="23B3584B">
            <wp:extent cx="5328285" cy="2593340"/>
            <wp:effectExtent l="0" t="0" r="5715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ealfordelingstype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FF033" w14:textId="4122D001" w:rsidR="0089179E" w:rsidRDefault="0089179E" w:rsidP="00F602AD">
      <w:pPr>
        <w:pStyle w:val="Brdtekst"/>
        <w:rPr>
          <w:lang w:val="en-US" w:eastAsia="en-US"/>
        </w:rPr>
      </w:pPr>
      <w:r>
        <w:rPr>
          <w:lang w:val="en-US" w:eastAsia="en-US"/>
        </w:rPr>
        <w:drawing>
          <wp:inline distT="0" distB="0" distL="0" distR="0" wp14:anchorId="42A44E93" wp14:editId="2EE92450">
            <wp:extent cx="5328285" cy="2182495"/>
            <wp:effectExtent l="0" t="0" r="5715" b="1905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ygningsareal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28004" w14:textId="46E81AA8" w:rsidR="0089179E" w:rsidRDefault="0089179E" w:rsidP="00F602AD">
      <w:pPr>
        <w:pStyle w:val="Brdtekst"/>
        <w:rPr>
          <w:lang w:val="en-US" w:eastAsia="en-US"/>
        </w:rPr>
      </w:pPr>
      <w:r>
        <w:rPr>
          <w:lang w:val="en-US" w:eastAsia="en-US"/>
        </w:rPr>
        <w:lastRenderedPageBreak/>
        <w:drawing>
          <wp:inline distT="0" distB="0" distL="0" distR="0" wp14:anchorId="3510EAB3" wp14:editId="5D6D7B01">
            <wp:extent cx="5658787" cy="2771059"/>
            <wp:effectExtent l="0" t="0" r="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ygningsareal 1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6385" cy="277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377E5" w14:textId="68C38774" w:rsidR="0089179E" w:rsidRDefault="0089179E" w:rsidP="00F602AD">
      <w:pPr>
        <w:pStyle w:val="Brdtekst"/>
        <w:rPr>
          <w:lang w:val="en-US" w:eastAsia="en-US"/>
        </w:rPr>
      </w:pPr>
      <w:r>
        <w:rPr>
          <w:lang w:val="en-US" w:eastAsia="en-US"/>
        </w:rPr>
        <w:drawing>
          <wp:inline distT="0" distB="0" distL="0" distR="0" wp14:anchorId="2EFC4404" wp14:editId="5D71BB85">
            <wp:extent cx="5658485" cy="2829580"/>
            <wp:effectExtent l="0" t="0" r="5715" b="254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ygningsareal 2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1203" cy="283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069AC" w14:textId="5889D886" w:rsidR="0089179E" w:rsidRDefault="0089179E" w:rsidP="00F602AD">
      <w:pPr>
        <w:pStyle w:val="Brdtekst"/>
        <w:rPr>
          <w:lang w:val="en-US" w:eastAsia="en-US"/>
        </w:rPr>
      </w:pPr>
      <w:r>
        <w:rPr>
          <w:lang w:val="en-US" w:eastAsia="en-US"/>
        </w:rPr>
        <w:drawing>
          <wp:inline distT="0" distB="0" distL="0" distR="0" wp14:anchorId="19246E46" wp14:editId="7578F2A1">
            <wp:extent cx="5658485" cy="2774283"/>
            <wp:effectExtent l="0" t="0" r="0" b="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ygningsareal 3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1266" cy="278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46505" w14:textId="42615001" w:rsidR="0089179E" w:rsidRDefault="0089179E" w:rsidP="00F602AD">
      <w:pPr>
        <w:pStyle w:val="Brdtekst"/>
        <w:rPr>
          <w:lang w:val="en-US" w:eastAsia="en-US"/>
        </w:rPr>
      </w:pPr>
      <w:r>
        <w:rPr>
          <w:lang w:val="en-US" w:eastAsia="en-US"/>
        </w:rPr>
        <w:lastRenderedPageBreak/>
        <w:drawing>
          <wp:inline distT="0" distB="0" distL="0" distR="0" wp14:anchorId="2A471825" wp14:editId="53ED7259">
            <wp:extent cx="5360568" cy="2630773"/>
            <wp:effectExtent l="0" t="0" r="0" b="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ygningsareal 4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87881" cy="264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79FDC" w14:textId="77777777" w:rsidR="00D54968" w:rsidRPr="00E542D9" w:rsidRDefault="00D54968" w:rsidP="00F602AD">
      <w:pPr>
        <w:pStyle w:val="Brdtekst"/>
        <w:rPr>
          <w:lang w:val="en-US" w:eastAsia="en-US"/>
        </w:rPr>
      </w:pPr>
    </w:p>
    <w:p w14:paraId="7B9A622D" w14:textId="6695CD7D" w:rsidR="00D5252D" w:rsidRDefault="00D5252D" w:rsidP="00D5252D">
      <w:pPr>
        <w:pStyle w:val="Overskrift3"/>
        <w:rPr>
          <w:noProof/>
          <w:lang w:eastAsia="nb-NO"/>
        </w:rPr>
      </w:pPr>
      <w:bookmarkStart w:id="19" w:name="_Toc519080017"/>
      <w:r>
        <w:rPr>
          <w:noProof/>
          <w:lang w:eastAsia="nb-NO"/>
        </w:rPr>
        <w:t>Boligspesifikasjoner</w:t>
      </w:r>
      <w:r w:rsidR="00DA7922">
        <w:rPr>
          <w:noProof/>
          <w:lang w:eastAsia="nb-NO"/>
        </w:rPr>
        <w:t>/matrikkelregistrering</w:t>
      </w:r>
      <w:bookmarkEnd w:id="19"/>
    </w:p>
    <w:p w14:paraId="1BF92F38" w14:textId="41954605" w:rsidR="008E01F5" w:rsidRDefault="008E01F5" w:rsidP="008E01F5">
      <w:pPr>
        <w:pStyle w:val="Brdtekst"/>
      </w:pPr>
    </w:p>
    <w:tbl>
      <w:tblPr>
        <w:tblStyle w:val="Middelsskyggelegging1uthevingsfarge1"/>
        <w:tblW w:w="0" w:type="auto"/>
        <w:tblLayout w:type="fixed"/>
        <w:tblLook w:val="0420" w:firstRow="1" w:lastRow="0" w:firstColumn="0" w:lastColumn="0" w:noHBand="0" w:noVBand="1"/>
      </w:tblPr>
      <w:tblGrid>
        <w:gridCol w:w="2235"/>
        <w:gridCol w:w="2551"/>
        <w:gridCol w:w="3821"/>
      </w:tblGrid>
      <w:tr w:rsidR="00926CEA" w14:paraId="50A4720E" w14:textId="77777777" w:rsidTr="00B848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5" w:type="dxa"/>
            <w:vAlign w:val="center"/>
          </w:tcPr>
          <w:p w14:paraId="4FB3A514" w14:textId="77777777" w:rsidR="00926CEA" w:rsidRDefault="00926CEA" w:rsidP="00B848E4">
            <w:pPr>
              <w:pStyle w:val="Brdtekst"/>
            </w:pPr>
            <w:r>
              <w:t>Felt</w:t>
            </w:r>
          </w:p>
        </w:tc>
        <w:tc>
          <w:tcPr>
            <w:tcW w:w="2551" w:type="dxa"/>
            <w:vAlign w:val="center"/>
          </w:tcPr>
          <w:p w14:paraId="39D0C96E" w14:textId="77777777" w:rsidR="00926CEA" w:rsidRDefault="00926CEA" w:rsidP="00B848E4">
            <w:pPr>
              <w:pStyle w:val="Brdtekst"/>
            </w:pPr>
            <w:r>
              <w:t>Type</w:t>
            </w:r>
          </w:p>
        </w:tc>
        <w:tc>
          <w:tcPr>
            <w:tcW w:w="3821" w:type="dxa"/>
            <w:vAlign w:val="center"/>
          </w:tcPr>
          <w:p w14:paraId="19CC60A6" w14:textId="77777777" w:rsidR="00926CEA" w:rsidRDefault="00926CEA" w:rsidP="00B848E4">
            <w:pPr>
              <w:pStyle w:val="Brdtekst"/>
            </w:pPr>
            <w:r>
              <w:t>Forklaring</w:t>
            </w:r>
          </w:p>
        </w:tc>
      </w:tr>
      <w:tr w:rsidR="00926CEA" w14:paraId="25B8F392" w14:textId="77777777" w:rsidTr="00B848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35" w:type="dxa"/>
            <w:vAlign w:val="center"/>
          </w:tcPr>
          <w:p w14:paraId="4FB8744D" w14:textId="77777777" w:rsidR="00926CEA" w:rsidRDefault="00926CEA" w:rsidP="00B848E4">
            <w:pPr>
              <w:pStyle w:val="Brdtekst"/>
            </w:pPr>
            <w:r w:rsidRPr="00630F24">
              <w:t>bruksenhetsnummer</w:t>
            </w:r>
          </w:p>
        </w:tc>
        <w:tc>
          <w:tcPr>
            <w:tcW w:w="2551" w:type="dxa"/>
            <w:vAlign w:val="center"/>
          </w:tcPr>
          <w:p w14:paraId="7252996B" w14:textId="77777777" w:rsidR="00926CEA" w:rsidRDefault="00926CEA" w:rsidP="00B848E4">
            <w:pPr>
              <w:pStyle w:val="Brdtekst"/>
            </w:pPr>
            <w:r w:rsidRPr="00630F24">
              <w:t>BruksenhetsnummerType</w:t>
            </w:r>
          </w:p>
        </w:tc>
        <w:tc>
          <w:tcPr>
            <w:tcW w:w="3821" w:type="dxa"/>
            <w:vAlign w:val="center"/>
          </w:tcPr>
          <w:p w14:paraId="65D489D7" w14:textId="77777777" w:rsidR="00926CEA" w:rsidRDefault="00926CEA" w:rsidP="00B848E4">
            <w:pPr>
              <w:pStyle w:val="Brdtekst"/>
            </w:pPr>
            <w:r>
              <w:rPr>
                <w:color w:val="FF0000"/>
              </w:rPr>
              <w:t>Dette er satt sammen av kode for type etasje, nummer på etasjen og løpenummer på leilighet som han inngang fra etasjen.</w:t>
            </w:r>
          </w:p>
        </w:tc>
      </w:tr>
      <w:tr w:rsidR="00926CEA" w14:paraId="35F8873A" w14:textId="77777777" w:rsidTr="00B848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235" w:type="dxa"/>
            <w:vAlign w:val="center"/>
          </w:tcPr>
          <w:p w14:paraId="4364E22F" w14:textId="77777777" w:rsidR="00926CEA" w:rsidRPr="00A8344F" w:rsidRDefault="00926CEA" w:rsidP="00B848E4">
            <w:pPr>
              <w:pStyle w:val="Brdtekst"/>
            </w:pPr>
            <w:r w:rsidRPr="00630F24">
              <w:t>bruksareal</w:t>
            </w:r>
          </w:p>
        </w:tc>
        <w:tc>
          <w:tcPr>
            <w:tcW w:w="2551" w:type="dxa"/>
            <w:vAlign w:val="center"/>
          </w:tcPr>
          <w:p w14:paraId="1045FD1E" w14:textId="77777777" w:rsidR="00926CEA" w:rsidRDefault="00926CEA" w:rsidP="00B848E4">
            <w:pPr>
              <w:pStyle w:val="Brdtekst"/>
            </w:pPr>
            <w:r>
              <w:t>desimaltall</w:t>
            </w:r>
          </w:p>
        </w:tc>
        <w:tc>
          <w:tcPr>
            <w:tcW w:w="3821" w:type="dxa"/>
            <w:vAlign w:val="center"/>
          </w:tcPr>
          <w:p w14:paraId="680C2BC8" w14:textId="77777777" w:rsidR="00926CEA" w:rsidRDefault="00926CEA" w:rsidP="00B848E4">
            <w:pPr>
              <w:pStyle w:val="Brdtekst"/>
            </w:pPr>
            <w:r>
              <w:t>Bruksareal for hver bruksenhet</w:t>
            </w:r>
          </w:p>
        </w:tc>
      </w:tr>
      <w:tr w:rsidR="00926CEA" w14:paraId="7F670963" w14:textId="77777777" w:rsidTr="00B848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35" w:type="dxa"/>
            <w:vAlign w:val="center"/>
          </w:tcPr>
          <w:p w14:paraId="1A68814F" w14:textId="77777777" w:rsidR="00926CEA" w:rsidRDefault="00926CEA" w:rsidP="00B848E4">
            <w:pPr>
              <w:pStyle w:val="Brdtekst"/>
            </w:pPr>
            <w:r w:rsidRPr="00630F24">
              <w:t>kjoekkentilgang</w:t>
            </w:r>
          </w:p>
        </w:tc>
        <w:tc>
          <w:tcPr>
            <w:tcW w:w="2551" w:type="dxa"/>
          </w:tcPr>
          <w:p w14:paraId="363560E2" w14:textId="77777777" w:rsidR="00926CEA" w:rsidRDefault="00926CEA" w:rsidP="00B848E4">
            <w:pPr>
              <w:pStyle w:val="Brdtekst"/>
            </w:pPr>
            <w:r w:rsidRPr="00630F24">
              <w:t>KodeType</w:t>
            </w:r>
          </w:p>
        </w:tc>
        <w:tc>
          <w:tcPr>
            <w:tcW w:w="3821" w:type="dxa"/>
            <w:vAlign w:val="center"/>
          </w:tcPr>
          <w:p w14:paraId="38D285E2" w14:textId="77777777" w:rsidR="00926CEA" w:rsidRDefault="00926CEA" w:rsidP="00B848E4">
            <w:pPr>
              <w:pStyle w:val="Brdtekst"/>
            </w:pPr>
            <w:r>
              <w:t>Kode som beskriver om bruksenheten har kjøkken</w:t>
            </w:r>
          </w:p>
        </w:tc>
      </w:tr>
      <w:tr w:rsidR="00926CEA" w14:paraId="6E709EAA" w14:textId="77777777" w:rsidTr="00B848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235" w:type="dxa"/>
            <w:vAlign w:val="center"/>
          </w:tcPr>
          <w:p w14:paraId="2EE01673" w14:textId="77777777" w:rsidR="00926CEA" w:rsidRDefault="00926CEA" w:rsidP="00B848E4">
            <w:pPr>
              <w:pStyle w:val="Brdtekst"/>
            </w:pPr>
            <w:r w:rsidRPr="00630F24">
              <w:t>antallRom</w:t>
            </w:r>
          </w:p>
        </w:tc>
        <w:tc>
          <w:tcPr>
            <w:tcW w:w="2551" w:type="dxa"/>
          </w:tcPr>
          <w:p w14:paraId="65C9FA70" w14:textId="77777777" w:rsidR="00926CEA" w:rsidRDefault="00926CEA" w:rsidP="00B848E4">
            <w:pPr>
              <w:pStyle w:val="Brdtekst"/>
            </w:pPr>
            <w:r>
              <w:t>heltall</w:t>
            </w:r>
          </w:p>
        </w:tc>
        <w:tc>
          <w:tcPr>
            <w:tcW w:w="3821" w:type="dxa"/>
            <w:vAlign w:val="center"/>
          </w:tcPr>
          <w:p w14:paraId="10999187" w14:textId="77777777" w:rsidR="00926CEA" w:rsidRDefault="00926CEA" w:rsidP="00B848E4">
            <w:pPr>
              <w:pStyle w:val="Brdtekst"/>
            </w:pPr>
            <w:r>
              <w:t>Antall rom i bruksenheten</w:t>
            </w:r>
          </w:p>
        </w:tc>
      </w:tr>
      <w:tr w:rsidR="00926CEA" w14:paraId="5A5BFEA6" w14:textId="77777777" w:rsidTr="00B848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35" w:type="dxa"/>
            <w:vAlign w:val="center"/>
          </w:tcPr>
          <w:p w14:paraId="7183C98E" w14:textId="77777777" w:rsidR="00926CEA" w:rsidRPr="0088759F" w:rsidRDefault="00926CEA" w:rsidP="00B848E4">
            <w:pPr>
              <w:pStyle w:val="Brdtekst"/>
            </w:pPr>
            <w:r w:rsidRPr="00630F24">
              <w:t>antallBad</w:t>
            </w:r>
          </w:p>
        </w:tc>
        <w:tc>
          <w:tcPr>
            <w:tcW w:w="2551" w:type="dxa"/>
          </w:tcPr>
          <w:p w14:paraId="67D838B5" w14:textId="77777777" w:rsidR="00926CEA" w:rsidRPr="0088759F" w:rsidRDefault="00926CEA" w:rsidP="00B848E4">
            <w:pPr>
              <w:pStyle w:val="Brdtekst"/>
            </w:pPr>
            <w:r>
              <w:t>heltall</w:t>
            </w:r>
          </w:p>
        </w:tc>
        <w:tc>
          <w:tcPr>
            <w:tcW w:w="3821" w:type="dxa"/>
            <w:vAlign w:val="center"/>
          </w:tcPr>
          <w:p w14:paraId="6D0455C9" w14:textId="77777777" w:rsidR="00926CEA" w:rsidRDefault="00926CEA" w:rsidP="00B848E4">
            <w:pPr>
              <w:pStyle w:val="Brdtekst"/>
            </w:pPr>
            <w:r>
              <w:t>Antall bad i bruksenheten</w:t>
            </w:r>
          </w:p>
        </w:tc>
      </w:tr>
      <w:tr w:rsidR="00926CEA" w14:paraId="608E61F6" w14:textId="77777777" w:rsidTr="00B848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235" w:type="dxa"/>
            <w:vAlign w:val="center"/>
          </w:tcPr>
          <w:p w14:paraId="1644FF3F" w14:textId="77777777" w:rsidR="00926CEA" w:rsidRPr="00FD733A" w:rsidRDefault="00926CEA" w:rsidP="00B848E4">
            <w:pPr>
              <w:pStyle w:val="Brdtekst"/>
            </w:pPr>
            <w:r w:rsidRPr="00630F24">
              <w:t>antallWC</w:t>
            </w:r>
          </w:p>
        </w:tc>
        <w:tc>
          <w:tcPr>
            <w:tcW w:w="2551" w:type="dxa"/>
          </w:tcPr>
          <w:p w14:paraId="7000DEAA" w14:textId="77777777" w:rsidR="00926CEA" w:rsidRPr="00FD733A" w:rsidRDefault="00926CEA" w:rsidP="00B848E4">
            <w:pPr>
              <w:pStyle w:val="Brdtekst"/>
            </w:pPr>
            <w:r>
              <w:t>heltall</w:t>
            </w:r>
          </w:p>
        </w:tc>
        <w:tc>
          <w:tcPr>
            <w:tcW w:w="3821" w:type="dxa"/>
            <w:vAlign w:val="center"/>
          </w:tcPr>
          <w:p w14:paraId="6C6B043C" w14:textId="77777777" w:rsidR="00926CEA" w:rsidRDefault="00926CEA" w:rsidP="00B848E4">
            <w:pPr>
              <w:pStyle w:val="Brdtekst"/>
            </w:pPr>
            <w:r>
              <w:t>Antall wc i bruksenheten</w:t>
            </w:r>
          </w:p>
        </w:tc>
      </w:tr>
      <w:tr w:rsidR="00926CEA" w14:paraId="7D55A7EF" w14:textId="77777777" w:rsidTr="00B848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35" w:type="dxa"/>
            <w:vAlign w:val="center"/>
          </w:tcPr>
          <w:p w14:paraId="5151176C" w14:textId="77777777" w:rsidR="00926CEA" w:rsidRDefault="00926CEA" w:rsidP="00B848E4">
            <w:pPr>
              <w:pStyle w:val="Brdtekst"/>
            </w:pPr>
            <w:r w:rsidRPr="00630F24">
              <w:t>bruksenhetstype</w:t>
            </w:r>
          </w:p>
        </w:tc>
        <w:tc>
          <w:tcPr>
            <w:tcW w:w="2551" w:type="dxa"/>
          </w:tcPr>
          <w:p w14:paraId="2EFC6A25" w14:textId="77777777" w:rsidR="00926CEA" w:rsidRDefault="00926CEA" w:rsidP="00B848E4">
            <w:pPr>
              <w:pStyle w:val="Brdtekst"/>
            </w:pPr>
            <w:r w:rsidRPr="00630F24">
              <w:t>KodeType</w:t>
            </w:r>
          </w:p>
        </w:tc>
        <w:tc>
          <w:tcPr>
            <w:tcW w:w="3821" w:type="dxa"/>
            <w:vAlign w:val="center"/>
          </w:tcPr>
          <w:p w14:paraId="2480D41A" w14:textId="77777777" w:rsidR="00926CEA" w:rsidRDefault="00926CEA" w:rsidP="00B848E4">
            <w:pPr>
              <w:pStyle w:val="Brdtekst"/>
            </w:pPr>
            <w:r w:rsidRPr="00766D1C">
              <w:rPr>
                <w:color w:val="FF0000"/>
              </w:rPr>
              <w:t>TKN ???</w:t>
            </w:r>
          </w:p>
        </w:tc>
      </w:tr>
      <w:tr w:rsidR="00926CEA" w14:paraId="557E7480" w14:textId="77777777" w:rsidTr="00B848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235" w:type="dxa"/>
            <w:vAlign w:val="center"/>
          </w:tcPr>
          <w:p w14:paraId="5A186865" w14:textId="77777777" w:rsidR="00926CEA" w:rsidRDefault="00926CEA" w:rsidP="00B848E4">
            <w:pPr>
              <w:pStyle w:val="Brdtekst"/>
            </w:pPr>
            <w:r w:rsidRPr="00630F24">
              <w:t>adresse</w:t>
            </w:r>
          </w:p>
        </w:tc>
        <w:tc>
          <w:tcPr>
            <w:tcW w:w="2551" w:type="dxa"/>
          </w:tcPr>
          <w:p w14:paraId="7569CC2C" w14:textId="77777777" w:rsidR="00926CEA" w:rsidRDefault="00926CEA" w:rsidP="00B848E4">
            <w:pPr>
              <w:pStyle w:val="Brdtekst"/>
            </w:pPr>
            <w:r w:rsidRPr="00630F24">
              <w:t>BoligadresseType</w:t>
            </w:r>
          </w:p>
        </w:tc>
        <w:tc>
          <w:tcPr>
            <w:tcW w:w="3821" w:type="dxa"/>
            <w:vAlign w:val="center"/>
          </w:tcPr>
          <w:p w14:paraId="76CA99E2" w14:textId="77777777" w:rsidR="00926CEA" w:rsidRDefault="00926CEA" w:rsidP="00B848E4">
            <w:pPr>
              <w:pStyle w:val="Brdtekst"/>
            </w:pPr>
            <w:r>
              <w:rPr>
                <w:color w:val="FF0000"/>
              </w:rPr>
              <w:t>Adressekode, adressenavn, adressenummer, bokstav og seksjonsnummer</w:t>
            </w:r>
          </w:p>
        </w:tc>
      </w:tr>
      <w:tr w:rsidR="00926CEA" w14:paraId="1B14593A" w14:textId="77777777" w:rsidTr="00B848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35" w:type="dxa"/>
            <w:vAlign w:val="center"/>
          </w:tcPr>
          <w:p w14:paraId="6F484703" w14:textId="77777777" w:rsidR="00926CEA" w:rsidRPr="00FD733A" w:rsidRDefault="00926CEA" w:rsidP="00B848E4">
            <w:pPr>
              <w:pStyle w:val="Brdtekst"/>
            </w:pPr>
            <w:r w:rsidRPr="00630F24">
              <w:t>boligOpplysning</w:t>
            </w:r>
          </w:p>
        </w:tc>
        <w:tc>
          <w:tcPr>
            <w:tcW w:w="2551" w:type="dxa"/>
          </w:tcPr>
          <w:p w14:paraId="42D9293D" w14:textId="77777777" w:rsidR="00926CEA" w:rsidRDefault="00926CEA" w:rsidP="00B848E4">
            <w:pPr>
              <w:pStyle w:val="Brdtekst"/>
            </w:pPr>
            <w:r w:rsidRPr="00630F24">
              <w:t>BygningsOpplysningType</w:t>
            </w:r>
          </w:p>
        </w:tc>
        <w:tc>
          <w:tcPr>
            <w:tcW w:w="3821" w:type="dxa"/>
            <w:vAlign w:val="center"/>
          </w:tcPr>
          <w:p w14:paraId="200FD969" w14:textId="77777777" w:rsidR="00926CEA" w:rsidRDefault="00926CEA" w:rsidP="00B848E4">
            <w:pPr>
              <w:pStyle w:val="Brdtekst"/>
            </w:pPr>
            <w:r w:rsidRPr="00766D1C">
              <w:rPr>
                <w:color w:val="FF0000"/>
              </w:rPr>
              <w:t>TKN ???</w:t>
            </w:r>
          </w:p>
        </w:tc>
      </w:tr>
      <w:tr w:rsidR="00926CEA" w14:paraId="4DA3A7FB" w14:textId="77777777" w:rsidTr="00B848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235" w:type="dxa"/>
            <w:vAlign w:val="center"/>
          </w:tcPr>
          <w:p w14:paraId="76AFD5DE" w14:textId="77777777" w:rsidR="00926CEA" w:rsidRPr="00FD733A" w:rsidRDefault="00926CEA" w:rsidP="00B848E4">
            <w:pPr>
              <w:pStyle w:val="Brdtekst"/>
            </w:pPr>
            <w:r w:rsidRPr="00630F24">
              <w:t>etasjeplan</w:t>
            </w:r>
          </w:p>
        </w:tc>
        <w:tc>
          <w:tcPr>
            <w:tcW w:w="2551" w:type="dxa"/>
          </w:tcPr>
          <w:p w14:paraId="52AC90A5" w14:textId="77777777" w:rsidR="00926CEA" w:rsidRDefault="00926CEA" w:rsidP="00B848E4">
            <w:pPr>
              <w:pStyle w:val="Brdtekst"/>
            </w:pPr>
            <w:r w:rsidRPr="00630F24">
              <w:t>KodeType</w:t>
            </w:r>
          </w:p>
        </w:tc>
        <w:tc>
          <w:tcPr>
            <w:tcW w:w="3821" w:type="dxa"/>
          </w:tcPr>
          <w:p w14:paraId="4135F277" w14:textId="77777777" w:rsidR="00926CEA" w:rsidRDefault="00926CEA" w:rsidP="00B848E4">
            <w:pPr>
              <w:pStyle w:val="Brdtekst"/>
            </w:pPr>
            <w:r>
              <w:rPr>
                <w:color w:val="FF0000"/>
              </w:rPr>
              <w:t>Kode for type plan: Hovedetasje, underetasje, kjeller eller loft.</w:t>
            </w:r>
          </w:p>
        </w:tc>
      </w:tr>
      <w:tr w:rsidR="00926CEA" w14:paraId="57C1EED2" w14:textId="77777777" w:rsidTr="00B848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35" w:type="dxa"/>
            <w:vAlign w:val="center"/>
          </w:tcPr>
          <w:p w14:paraId="1A701F7A" w14:textId="77777777" w:rsidR="00926CEA" w:rsidRPr="007C4AA7" w:rsidRDefault="00926CEA" w:rsidP="00B848E4">
            <w:pPr>
              <w:pStyle w:val="Brdtekst"/>
            </w:pPr>
            <w:r w:rsidRPr="00630F24">
              <w:t>etasjenummer</w:t>
            </w:r>
          </w:p>
        </w:tc>
        <w:tc>
          <w:tcPr>
            <w:tcW w:w="2551" w:type="dxa"/>
          </w:tcPr>
          <w:p w14:paraId="5A74563F" w14:textId="77777777" w:rsidR="00926CEA" w:rsidRDefault="00926CEA" w:rsidP="00B848E4">
            <w:pPr>
              <w:pStyle w:val="Brdtekst"/>
            </w:pPr>
            <w:r w:rsidRPr="009E6743">
              <w:t>heltall</w:t>
            </w:r>
          </w:p>
        </w:tc>
        <w:tc>
          <w:tcPr>
            <w:tcW w:w="3821" w:type="dxa"/>
          </w:tcPr>
          <w:p w14:paraId="3C1DA14E" w14:textId="77777777" w:rsidR="00926CEA" w:rsidRDefault="00926CEA" w:rsidP="00B848E4">
            <w:pPr>
              <w:pStyle w:val="Brdtekst"/>
            </w:pPr>
            <w:r>
              <w:rPr>
                <w:color w:val="FF0000"/>
              </w:rPr>
              <w:t>Hvilket nummer i rekken av denne etasjetypen</w:t>
            </w:r>
          </w:p>
        </w:tc>
      </w:tr>
      <w:tr w:rsidR="00926CEA" w14:paraId="208DDA84" w14:textId="77777777" w:rsidTr="00B848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235" w:type="dxa"/>
            <w:vAlign w:val="center"/>
          </w:tcPr>
          <w:p w14:paraId="45F3E50D" w14:textId="77777777" w:rsidR="00926CEA" w:rsidRPr="007C4AA7" w:rsidRDefault="00926CEA" w:rsidP="00B848E4">
            <w:pPr>
              <w:pStyle w:val="Brdtekst"/>
            </w:pPr>
            <w:r w:rsidRPr="00630F24">
              <w:t>loepenummer</w:t>
            </w:r>
          </w:p>
        </w:tc>
        <w:tc>
          <w:tcPr>
            <w:tcW w:w="2551" w:type="dxa"/>
          </w:tcPr>
          <w:p w14:paraId="38A6F9BE" w14:textId="77777777" w:rsidR="00926CEA" w:rsidRDefault="00926CEA" w:rsidP="00B848E4">
            <w:pPr>
              <w:pStyle w:val="Brdtekst"/>
            </w:pPr>
            <w:r w:rsidRPr="009E6743">
              <w:t>heltall</w:t>
            </w:r>
          </w:p>
        </w:tc>
        <w:tc>
          <w:tcPr>
            <w:tcW w:w="3821" w:type="dxa"/>
          </w:tcPr>
          <w:p w14:paraId="78C7B594" w14:textId="77777777" w:rsidR="00926CEA" w:rsidRDefault="00926CEA" w:rsidP="00B848E4">
            <w:pPr>
              <w:pStyle w:val="Brdtekst"/>
            </w:pPr>
            <w:r>
              <w:rPr>
                <w:color w:val="FF0000"/>
              </w:rPr>
              <w:t>løpenummer på leilighet som han inngang fra etasjen</w:t>
            </w:r>
          </w:p>
        </w:tc>
      </w:tr>
    </w:tbl>
    <w:p w14:paraId="384609CD" w14:textId="77777777" w:rsidR="00C9624D" w:rsidRDefault="00C9624D" w:rsidP="00461B6F">
      <w:pPr>
        <w:pStyle w:val="Overskrift3"/>
        <w:numPr>
          <w:ilvl w:val="0"/>
          <w:numId w:val="0"/>
        </w:numPr>
        <w:ind w:left="720" w:hanging="720"/>
        <w:rPr>
          <w:rFonts w:asciiTheme="minorHAnsi" w:hAnsiTheme="minorHAnsi" w:cstheme="minorHAnsi"/>
          <w:noProof/>
          <w:lang w:eastAsia="nb-NO"/>
        </w:rPr>
      </w:pPr>
    </w:p>
    <w:p w14:paraId="448A6176" w14:textId="2DBDFE7B" w:rsidR="00193298" w:rsidRDefault="001931D9" w:rsidP="00193298">
      <w:pPr>
        <w:pStyle w:val="Brdtekst"/>
      </w:pPr>
      <w:r>
        <w:drawing>
          <wp:inline distT="0" distB="0" distL="0" distR="0" wp14:anchorId="6CD86F80" wp14:editId="0A1C4956">
            <wp:extent cx="5328285" cy="2341880"/>
            <wp:effectExtent l="0" t="0" r="5715" b="0"/>
            <wp:docPr id="56" name="Bild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bruksenhetsnummer2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7582D" w14:textId="7A7C2582" w:rsidR="00D90A13" w:rsidRPr="008E01F5" w:rsidRDefault="00193298" w:rsidP="00926CEA">
      <w:pPr>
        <w:pStyle w:val="Brdtekst"/>
      </w:pPr>
      <w:r>
        <w:drawing>
          <wp:inline distT="0" distB="0" distL="0" distR="0" wp14:anchorId="2DA770BF" wp14:editId="4B865DCA">
            <wp:extent cx="5785485" cy="5869602"/>
            <wp:effectExtent l="0" t="0" r="5715" b="0"/>
            <wp:docPr id="41" name="Bild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ruksenhet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93212" cy="587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E016F" w14:textId="77777777" w:rsidR="00926CEA" w:rsidRDefault="00926CEA" w:rsidP="00926CEA">
      <w:pPr>
        <w:pStyle w:val="Overskrift3"/>
        <w:numPr>
          <w:ilvl w:val="0"/>
          <w:numId w:val="0"/>
        </w:numPr>
        <w:ind w:left="720"/>
        <w:rPr>
          <w:noProof/>
          <w:lang w:eastAsia="nb-NO"/>
        </w:rPr>
      </w:pPr>
    </w:p>
    <w:p w14:paraId="47B4FF2C" w14:textId="07B7F13A" w:rsidR="004872BB" w:rsidRDefault="004872BB" w:rsidP="004872BB">
      <w:pPr>
        <w:pStyle w:val="Overskrift3"/>
        <w:rPr>
          <w:noProof/>
          <w:lang w:eastAsia="nb-NO"/>
        </w:rPr>
      </w:pPr>
      <w:bookmarkStart w:id="20" w:name="_Toc519080018"/>
      <w:r>
        <w:rPr>
          <w:noProof/>
          <w:lang w:eastAsia="nb-NO"/>
        </w:rPr>
        <w:t>Følgebrev</w:t>
      </w:r>
      <w:bookmarkEnd w:id="20"/>
    </w:p>
    <w:p w14:paraId="05AE28C2" w14:textId="77777777" w:rsidR="004872BB" w:rsidRDefault="004872BB" w:rsidP="004872BB">
      <w:pPr>
        <w:pStyle w:val="Brdtekst"/>
      </w:pPr>
    </w:p>
    <w:tbl>
      <w:tblPr>
        <w:tblStyle w:val="Middelsskyggelegging1uthevingsfarge1"/>
        <w:tblW w:w="0" w:type="auto"/>
        <w:tblLook w:val="0420" w:firstRow="1" w:lastRow="0" w:firstColumn="0" w:lastColumn="0" w:noHBand="0" w:noVBand="1"/>
      </w:tblPr>
      <w:tblGrid>
        <w:gridCol w:w="2518"/>
        <w:gridCol w:w="1701"/>
        <w:gridCol w:w="4388"/>
      </w:tblGrid>
      <w:tr w:rsidR="004872BB" w14:paraId="7CD3FC1C" w14:textId="77777777" w:rsidTr="009B6F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18" w:type="dxa"/>
            <w:vAlign w:val="center"/>
          </w:tcPr>
          <w:p w14:paraId="055E51ED" w14:textId="77777777" w:rsidR="004872BB" w:rsidRDefault="004872BB" w:rsidP="009B6F2F">
            <w:pPr>
              <w:pStyle w:val="Brdtekst"/>
            </w:pPr>
            <w:r>
              <w:t>Felt</w:t>
            </w:r>
          </w:p>
        </w:tc>
        <w:tc>
          <w:tcPr>
            <w:tcW w:w="1701" w:type="dxa"/>
            <w:vAlign w:val="center"/>
          </w:tcPr>
          <w:p w14:paraId="0E79B476" w14:textId="77777777" w:rsidR="004872BB" w:rsidRDefault="004872BB" w:rsidP="009B6F2F">
            <w:pPr>
              <w:pStyle w:val="Brdtekst"/>
            </w:pPr>
            <w:r>
              <w:t>Type</w:t>
            </w:r>
          </w:p>
        </w:tc>
        <w:tc>
          <w:tcPr>
            <w:tcW w:w="4388" w:type="dxa"/>
            <w:vAlign w:val="center"/>
          </w:tcPr>
          <w:p w14:paraId="6E0CD1A8" w14:textId="77777777" w:rsidR="004872BB" w:rsidRDefault="004872BB" w:rsidP="009B6F2F">
            <w:pPr>
              <w:pStyle w:val="Brdtekst"/>
            </w:pPr>
            <w:r>
              <w:t>Forklaring</w:t>
            </w:r>
          </w:p>
        </w:tc>
      </w:tr>
      <w:tr w:rsidR="004872BB" w14:paraId="6E8F454F" w14:textId="77777777" w:rsidTr="009B6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18" w:type="dxa"/>
            <w:vAlign w:val="center"/>
          </w:tcPr>
          <w:p w14:paraId="6B7BB588" w14:textId="77777777" w:rsidR="004872BB" w:rsidRPr="00A8344F" w:rsidRDefault="004872BB" w:rsidP="009B6F2F">
            <w:pPr>
              <w:pStyle w:val="Brdtekst"/>
            </w:pPr>
            <w:r w:rsidRPr="00C21E8B">
              <w:t>foelgebrev</w:t>
            </w:r>
          </w:p>
        </w:tc>
        <w:tc>
          <w:tcPr>
            <w:tcW w:w="1701" w:type="dxa"/>
            <w:vAlign w:val="center"/>
          </w:tcPr>
          <w:p w14:paraId="03F009E3" w14:textId="77777777" w:rsidR="004872BB" w:rsidRDefault="004872BB" w:rsidP="009B6F2F">
            <w:pPr>
              <w:pStyle w:val="Brdtekst"/>
            </w:pPr>
            <w:r>
              <w:t>string</w:t>
            </w:r>
          </w:p>
        </w:tc>
        <w:tc>
          <w:tcPr>
            <w:tcW w:w="4388" w:type="dxa"/>
            <w:vAlign w:val="center"/>
          </w:tcPr>
          <w:p w14:paraId="2AB7F719" w14:textId="77777777" w:rsidR="004872BB" w:rsidRDefault="004872BB" w:rsidP="009B6F2F">
            <w:pPr>
              <w:pStyle w:val="Brdtekst"/>
            </w:pPr>
            <w:r>
              <w:t>Beskrivelse i fri tekst som kan følge søknaden</w:t>
            </w:r>
          </w:p>
        </w:tc>
      </w:tr>
    </w:tbl>
    <w:p w14:paraId="0962CFA1" w14:textId="7C8A0AB2" w:rsidR="004872BB" w:rsidRDefault="004872BB" w:rsidP="004872BB">
      <w:pPr>
        <w:pStyle w:val="Brdtekst"/>
        <w:rPr>
          <w:lang w:eastAsia="en-US"/>
        </w:rPr>
      </w:pPr>
    </w:p>
    <w:p w14:paraId="56C94978" w14:textId="3783113B" w:rsidR="00A6667C" w:rsidRDefault="00A6667C" w:rsidP="004872BB">
      <w:pPr>
        <w:pStyle w:val="Brdtekst"/>
        <w:rPr>
          <w:lang w:eastAsia="en-US"/>
        </w:rPr>
      </w:pPr>
      <w:r>
        <w:rPr>
          <w:lang w:eastAsia="en-US"/>
        </w:rPr>
        <w:drawing>
          <wp:inline distT="0" distB="0" distL="0" distR="0" wp14:anchorId="3A38D894" wp14:editId="0E2FFFCE">
            <wp:extent cx="5328285" cy="1536700"/>
            <wp:effectExtent l="0" t="0" r="5715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ølgebrev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40491" w14:textId="77777777" w:rsidR="004872BB" w:rsidRDefault="004872BB" w:rsidP="004872BB">
      <w:pPr>
        <w:pStyle w:val="Overskrift3"/>
        <w:rPr>
          <w:noProof/>
          <w:lang w:eastAsia="nb-NO"/>
        </w:rPr>
      </w:pPr>
      <w:bookmarkStart w:id="21" w:name="_Toc519080019"/>
      <w:r>
        <w:rPr>
          <w:noProof/>
          <w:lang w:eastAsia="nb-NO"/>
        </w:rPr>
        <w:t>Nabovarsling</w:t>
      </w:r>
      <w:bookmarkEnd w:id="21"/>
    </w:p>
    <w:p w14:paraId="30F0078B" w14:textId="77777777" w:rsidR="004872BB" w:rsidRDefault="004872BB" w:rsidP="004872BB">
      <w:pPr>
        <w:pStyle w:val="Brdtekst"/>
      </w:pPr>
    </w:p>
    <w:tbl>
      <w:tblPr>
        <w:tblStyle w:val="Middelsskyggelegging1uthevingsfarge1"/>
        <w:tblW w:w="0" w:type="auto"/>
        <w:tblLook w:val="0420" w:firstRow="1" w:lastRow="0" w:firstColumn="0" w:lastColumn="0" w:noHBand="0" w:noVBand="1"/>
      </w:tblPr>
      <w:tblGrid>
        <w:gridCol w:w="2689"/>
        <w:gridCol w:w="1672"/>
        <w:gridCol w:w="4246"/>
      </w:tblGrid>
      <w:tr w:rsidR="004872BB" w14:paraId="040D6EAC" w14:textId="77777777" w:rsidTr="009B6F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035E234F" w14:textId="77777777" w:rsidR="004872BB" w:rsidRDefault="004872BB" w:rsidP="009B6F2F">
            <w:pPr>
              <w:pStyle w:val="Brdtekst"/>
            </w:pPr>
            <w:r>
              <w:t>Felt</w:t>
            </w:r>
          </w:p>
        </w:tc>
        <w:tc>
          <w:tcPr>
            <w:tcW w:w="1672" w:type="dxa"/>
            <w:vAlign w:val="center"/>
          </w:tcPr>
          <w:p w14:paraId="4D7D4FEF" w14:textId="77777777" w:rsidR="004872BB" w:rsidRDefault="004872BB" w:rsidP="009B6F2F">
            <w:pPr>
              <w:pStyle w:val="Brdtekst"/>
            </w:pPr>
            <w:r>
              <w:t>Type</w:t>
            </w:r>
          </w:p>
        </w:tc>
        <w:tc>
          <w:tcPr>
            <w:tcW w:w="4246" w:type="dxa"/>
            <w:vAlign w:val="center"/>
          </w:tcPr>
          <w:p w14:paraId="5B70738A" w14:textId="77777777" w:rsidR="004872BB" w:rsidRDefault="004872BB" w:rsidP="009B6F2F">
            <w:pPr>
              <w:pStyle w:val="Brdtekst"/>
            </w:pPr>
            <w:r>
              <w:t>Forklaring</w:t>
            </w:r>
          </w:p>
        </w:tc>
      </w:tr>
      <w:tr w:rsidR="004872BB" w14:paraId="715BD411" w14:textId="77777777" w:rsidTr="009B6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125B616D" w14:textId="77777777" w:rsidR="004872BB" w:rsidRDefault="004872BB" w:rsidP="009B6F2F">
            <w:pPr>
              <w:pStyle w:val="Brdtekst"/>
            </w:pPr>
            <w:r w:rsidRPr="00FD733A">
              <w:t>fritattFraNabovarsling</w:t>
            </w:r>
          </w:p>
        </w:tc>
        <w:tc>
          <w:tcPr>
            <w:tcW w:w="1672" w:type="dxa"/>
            <w:vAlign w:val="center"/>
          </w:tcPr>
          <w:p w14:paraId="56B55B21" w14:textId="77777777" w:rsidR="004872BB" w:rsidRDefault="004872BB" w:rsidP="009B6F2F">
            <w:pPr>
              <w:pStyle w:val="Brdtekst"/>
            </w:pPr>
            <w:r w:rsidRPr="00FD733A">
              <w:t>Ja/nei</w:t>
            </w:r>
          </w:p>
        </w:tc>
        <w:tc>
          <w:tcPr>
            <w:tcW w:w="4246" w:type="dxa"/>
            <w:vAlign w:val="center"/>
          </w:tcPr>
          <w:p w14:paraId="0675D43D" w14:textId="77777777" w:rsidR="004872BB" w:rsidRDefault="004872BB" w:rsidP="009B6F2F">
            <w:pPr>
              <w:pStyle w:val="Brdtekst"/>
            </w:pPr>
            <w:r>
              <w:t>Er søknaden om endring untatt fra ny nabovarsling?</w:t>
            </w:r>
          </w:p>
        </w:tc>
      </w:tr>
      <w:tr w:rsidR="004872BB" w14:paraId="00658545" w14:textId="77777777" w:rsidTr="009B6F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6AE37AF2" w14:textId="77777777" w:rsidR="004872BB" w:rsidRPr="00A8344F" w:rsidRDefault="004872BB" w:rsidP="009B6F2F">
            <w:pPr>
              <w:pStyle w:val="Brdtekst"/>
            </w:pPr>
            <w:r w:rsidRPr="00FD733A">
              <w:t>foreliggerMerknader</w:t>
            </w:r>
          </w:p>
        </w:tc>
        <w:tc>
          <w:tcPr>
            <w:tcW w:w="1672" w:type="dxa"/>
            <w:vAlign w:val="center"/>
          </w:tcPr>
          <w:p w14:paraId="33F08FF9" w14:textId="77777777" w:rsidR="004872BB" w:rsidRDefault="004872BB" w:rsidP="009B6F2F">
            <w:pPr>
              <w:pStyle w:val="Brdtekst"/>
            </w:pPr>
            <w:r w:rsidRPr="00FD733A">
              <w:t>Ja/nei</w:t>
            </w:r>
          </w:p>
        </w:tc>
        <w:tc>
          <w:tcPr>
            <w:tcW w:w="4246" w:type="dxa"/>
            <w:vAlign w:val="center"/>
          </w:tcPr>
          <w:p w14:paraId="2ED01940" w14:textId="77777777" w:rsidR="004872BB" w:rsidRDefault="004872BB" w:rsidP="009B6F2F">
            <w:pPr>
              <w:pStyle w:val="Brdtekst"/>
            </w:pPr>
            <w:r>
              <w:t>Foreligger det merknader til søknaden om endring?</w:t>
            </w:r>
          </w:p>
        </w:tc>
      </w:tr>
      <w:tr w:rsidR="004872BB" w14:paraId="7BC8AE95" w14:textId="77777777" w:rsidTr="009B6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51B65373" w14:textId="77777777" w:rsidR="004872BB" w:rsidRDefault="004872BB" w:rsidP="009B6F2F">
            <w:pPr>
              <w:pStyle w:val="Brdtekst"/>
            </w:pPr>
            <w:r w:rsidRPr="00FD733A">
              <w:t>antallMerknader</w:t>
            </w:r>
          </w:p>
        </w:tc>
        <w:tc>
          <w:tcPr>
            <w:tcW w:w="1672" w:type="dxa"/>
            <w:vAlign w:val="center"/>
          </w:tcPr>
          <w:p w14:paraId="5AAC4323" w14:textId="77777777" w:rsidR="004872BB" w:rsidRDefault="004872BB" w:rsidP="009B6F2F">
            <w:pPr>
              <w:pStyle w:val="Brdtekst"/>
            </w:pPr>
            <w:r>
              <w:t>heltall</w:t>
            </w:r>
          </w:p>
        </w:tc>
        <w:tc>
          <w:tcPr>
            <w:tcW w:w="4246" w:type="dxa"/>
            <w:vAlign w:val="center"/>
          </w:tcPr>
          <w:p w14:paraId="1D986E35" w14:textId="77777777" w:rsidR="004872BB" w:rsidRDefault="004872BB" w:rsidP="009B6F2F">
            <w:pPr>
              <w:pStyle w:val="Brdtekst"/>
            </w:pPr>
            <w:r>
              <w:t>Hvor mange merknader foreligger?</w:t>
            </w:r>
          </w:p>
        </w:tc>
      </w:tr>
      <w:tr w:rsidR="004872BB" w14:paraId="6D01390A" w14:textId="77777777" w:rsidTr="009B6F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5CDE8755" w14:textId="77777777" w:rsidR="004872BB" w:rsidRDefault="004872BB" w:rsidP="009B6F2F">
            <w:pPr>
              <w:pStyle w:val="Brdtekst"/>
            </w:pPr>
            <w:r w:rsidRPr="00FD733A">
              <w:t>vurderingAvMerknader</w:t>
            </w:r>
          </w:p>
        </w:tc>
        <w:tc>
          <w:tcPr>
            <w:tcW w:w="1672" w:type="dxa"/>
            <w:vAlign w:val="center"/>
          </w:tcPr>
          <w:p w14:paraId="5FFAB5CC" w14:textId="77777777" w:rsidR="004872BB" w:rsidRDefault="004872BB" w:rsidP="009B6F2F">
            <w:pPr>
              <w:pStyle w:val="Brdtekst"/>
            </w:pPr>
            <w:r>
              <w:t>string</w:t>
            </w:r>
          </w:p>
        </w:tc>
        <w:tc>
          <w:tcPr>
            <w:tcW w:w="4246" w:type="dxa"/>
            <w:vAlign w:val="center"/>
          </w:tcPr>
          <w:p w14:paraId="301D3EDC" w14:textId="77777777" w:rsidR="004872BB" w:rsidRDefault="004872BB" w:rsidP="009B6F2F">
            <w:pPr>
              <w:pStyle w:val="Brdtekst"/>
            </w:pPr>
            <w:r>
              <w:t>Ansvarlig søkers vurdering av merknadene</w:t>
            </w:r>
          </w:p>
        </w:tc>
      </w:tr>
      <w:tr w:rsidR="004872BB" w14:paraId="2D037C9C" w14:textId="77777777" w:rsidTr="009B6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62F61A89" w14:textId="77777777" w:rsidR="004872BB" w:rsidRPr="0088759F" w:rsidRDefault="004872BB" w:rsidP="009B6F2F">
            <w:pPr>
              <w:pStyle w:val="Brdtekst"/>
            </w:pPr>
            <w:r w:rsidRPr="00FD733A">
              <w:t>soeknadensHjemmeside</w:t>
            </w:r>
          </w:p>
        </w:tc>
        <w:tc>
          <w:tcPr>
            <w:tcW w:w="1672" w:type="dxa"/>
            <w:vAlign w:val="center"/>
          </w:tcPr>
          <w:p w14:paraId="1664D4CF" w14:textId="77777777" w:rsidR="004872BB" w:rsidRPr="0088759F" w:rsidRDefault="004872BB" w:rsidP="009B6F2F">
            <w:pPr>
              <w:pStyle w:val="Brdtekst"/>
            </w:pPr>
            <w:r>
              <w:t>string</w:t>
            </w:r>
          </w:p>
        </w:tc>
        <w:tc>
          <w:tcPr>
            <w:tcW w:w="4246" w:type="dxa"/>
            <w:vAlign w:val="center"/>
          </w:tcPr>
          <w:p w14:paraId="3544D747" w14:textId="77777777" w:rsidR="004872BB" w:rsidRDefault="004872BB" w:rsidP="009B6F2F">
            <w:pPr>
              <w:pStyle w:val="Brdtekst"/>
            </w:pPr>
            <w:r>
              <w:t>Nettadresse hvor søknaden kan sees</w:t>
            </w:r>
          </w:p>
        </w:tc>
      </w:tr>
      <w:tr w:rsidR="004872BB" w14:paraId="38F554D3" w14:textId="77777777" w:rsidTr="009B6F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79D040E3" w14:textId="77777777" w:rsidR="004872BB" w:rsidRPr="00FD733A" w:rsidRDefault="004872BB" w:rsidP="009B6F2F">
            <w:pPr>
              <w:pStyle w:val="Brdtekst"/>
            </w:pPr>
            <w:r w:rsidRPr="00FD733A">
              <w:t>soeknadSeesKontaktperson</w:t>
            </w:r>
          </w:p>
        </w:tc>
        <w:tc>
          <w:tcPr>
            <w:tcW w:w="1672" w:type="dxa"/>
            <w:vAlign w:val="center"/>
          </w:tcPr>
          <w:p w14:paraId="45564AF6" w14:textId="77777777" w:rsidR="004872BB" w:rsidRPr="00FD733A" w:rsidRDefault="004872BB" w:rsidP="009B6F2F">
            <w:pPr>
              <w:pStyle w:val="Brdtekst"/>
            </w:pPr>
            <w:r w:rsidRPr="00FD733A">
              <w:t>string</w:t>
            </w:r>
          </w:p>
        </w:tc>
        <w:tc>
          <w:tcPr>
            <w:tcW w:w="4246" w:type="dxa"/>
            <w:vAlign w:val="center"/>
          </w:tcPr>
          <w:p w14:paraId="1A869B02" w14:textId="77777777" w:rsidR="004872BB" w:rsidRDefault="004872BB" w:rsidP="009B6F2F">
            <w:pPr>
              <w:pStyle w:val="Brdtekst"/>
            </w:pPr>
            <w:r>
              <w:t>Kontaktperson hos søker</w:t>
            </w:r>
          </w:p>
        </w:tc>
      </w:tr>
      <w:tr w:rsidR="004872BB" w14:paraId="2516FCD4" w14:textId="77777777" w:rsidTr="009B6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36C3E5DD" w14:textId="77777777" w:rsidR="004872BB" w:rsidRDefault="004872BB" w:rsidP="009B6F2F">
            <w:pPr>
              <w:pStyle w:val="Brdtekst"/>
            </w:pPr>
            <w:r w:rsidRPr="00FD733A">
              <w:t>varsling</w:t>
            </w:r>
          </w:p>
        </w:tc>
        <w:tc>
          <w:tcPr>
            <w:tcW w:w="1672" w:type="dxa"/>
            <w:vAlign w:val="center"/>
          </w:tcPr>
          <w:p w14:paraId="14562681" w14:textId="77777777" w:rsidR="004872BB" w:rsidRDefault="004872BB" w:rsidP="009B6F2F">
            <w:pPr>
              <w:pStyle w:val="Brdtekst"/>
            </w:pPr>
            <w:r w:rsidRPr="00FD733A">
              <w:t>VarslingType</w:t>
            </w:r>
          </w:p>
        </w:tc>
        <w:tc>
          <w:tcPr>
            <w:tcW w:w="4246" w:type="dxa"/>
            <w:vAlign w:val="center"/>
          </w:tcPr>
          <w:p w14:paraId="480FE6D3" w14:textId="77777777" w:rsidR="004872BB" w:rsidRDefault="004872BB" w:rsidP="009B6F2F">
            <w:pPr>
              <w:pStyle w:val="Brdtekst"/>
            </w:pPr>
            <w:r>
              <w:t>Forklaring på hvordan naboene er varslet</w:t>
            </w:r>
            <w:r w:rsidRPr="00797741">
              <w:rPr>
                <w:color w:val="FF0000"/>
              </w:rPr>
              <w:t>???</w:t>
            </w:r>
          </w:p>
        </w:tc>
      </w:tr>
      <w:tr w:rsidR="004872BB" w14:paraId="3370C6F7" w14:textId="77777777" w:rsidTr="009B6F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7DEE1220" w14:textId="77777777" w:rsidR="004872BB" w:rsidRDefault="004872BB" w:rsidP="009B6F2F">
            <w:pPr>
              <w:pStyle w:val="Brdtekst"/>
            </w:pPr>
            <w:r w:rsidRPr="00FD733A">
              <w:t>VarslingListe</w:t>
            </w:r>
          </w:p>
        </w:tc>
        <w:tc>
          <w:tcPr>
            <w:tcW w:w="1672" w:type="dxa"/>
            <w:vAlign w:val="center"/>
          </w:tcPr>
          <w:p w14:paraId="313A4FE9" w14:textId="77777777" w:rsidR="004872BB" w:rsidRDefault="004872BB" w:rsidP="009B6F2F">
            <w:pPr>
              <w:pStyle w:val="Brdtekst"/>
            </w:pPr>
            <w:r w:rsidRPr="00797741">
              <w:rPr>
                <w:color w:val="FF0000"/>
              </w:rPr>
              <w:t>?</w:t>
            </w:r>
          </w:p>
        </w:tc>
        <w:tc>
          <w:tcPr>
            <w:tcW w:w="4246" w:type="dxa"/>
            <w:vAlign w:val="center"/>
          </w:tcPr>
          <w:p w14:paraId="251861E8" w14:textId="77777777" w:rsidR="004872BB" w:rsidRDefault="004872BB" w:rsidP="009B6F2F">
            <w:pPr>
              <w:pStyle w:val="Brdtekst"/>
            </w:pPr>
            <w:r>
              <w:t>Liste over eiendommer hvor eierne har blitt varslet</w:t>
            </w:r>
          </w:p>
        </w:tc>
      </w:tr>
    </w:tbl>
    <w:p w14:paraId="369D21BF" w14:textId="126E0809" w:rsidR="00F13636" w:rsidRDefault="00F13636" w:rsidP="00057EB1">
      <w:pPr>
        <w:pStyle w:val="Brdtekst"/>
        <w:rPr>
          <w:lang w:eastAsia="en-US"/>
        </w:rPr>
      </w:pPr>
    </w:p>
    <w:p w14:paraId="333DDF34" w14:textId="77777777" w:rsidR="00F8507D" w:rsidRDefault="00F8507D" w:rsidP="00F8507D">
      <w:pPr>
        <w:pStyle w:val="Brdtekst"/>
      </w:pPr>
      <w:r>
        <w:lastRenderedPageBreak/>
        <w:drawing>
          <wp:inline distT="0" distB="0" distL="0" distR="0" wp14:anchorId="67A8A15C" wp14:editId="2C5AF492">
            <wp:extent cx="5328285" cy="4066540"/>
            <wp:effectExtent l="0" t="0" r="0" b="3810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arsling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70169" w14:textId="77777777" w:rsidR="00F8507D" w:rsidRDefault="00F8507D" w:rsidP="00057EB1">
      <w:pPr>
        <w:pStyle w:val="Brdtekst"/>
        <w:rPr>
          <w:lang w:eastAsia="en-US"/>
        </w:rPr>
      </w:pPr>
    </w:p>
    <w:p w14:paraId="2009D13B" w14:textId="4B2DB433" w:rsidR="00505E05" w:rsidRDefault="00505E05" w:rsidP="004053A7">
      <w:pPr>
        <w:pStyle w:val="Overskrift2"/>
        <w:rPr>
          <w:noProof/>
          <w:lang w:eastAsia="nb-NO"/>
        </w:rPr>
      </w:pPr>
      <w:bookmarkStart w:id="22" w:name="_Toc519080020"/>
      <w:r>
        <w:rPr>
          <w:noProof/>
          <w:lang w:eastAsia="nb-NO"/>
        </w:rPr>
        <w:t>Endring av plassering</w:t>
      </w:r>
      <w:bookmarkEnd w:id="22"/>
    </w:p>
    <w:p w14:paraId="3366E6DD" w14:textId="289964E9" w:rsidR="00505E05" w:rsidRDefault="002F00BE" w:rsidP="003C1A04">
      <w:pPr>
        <w:pStyle w:val="Brdtekst"/>
        <w:rPr>
          <w:lang w:eastAsia="en-US"/>
        </w:rPr>
      </w:pPr>
      <w:r>
        <w:rPr>
          <w:lang w:eastAsia="en-US"/>
        </w:rPr>
        <w:t xml:space="preserve">Følgende deler skal innsendes og valideres hvis </w:t>
      </w:r>
      <w:r w:rsidR="005B3BA6">
        <w:rPr>
          <w:lang w:eastAsia="en-US"/>
        </w:rPr>
        <w:t>«Endring av plassering»</w:t>
      </w:r>
      <w:r>
        <w:rPr>
          <w:lang w:eastAsia="en-US"/>
        </w:rPr>
        <w:t xml:space="preserve"> er valgt:</w:t>
      </w:r>
    </w:p>
    <w:p w14:paraId="1FC1089A" w14:textId="77777777" w:rsidR="005B3BA6" w:rsidRDefault="005B3BA6" w:rsidP="003C1A04">
      <w:pPr>
        <w:pStyle w:val="Brdtekst"/>
        <w:rPr>
          <w:lang w:eastAsia="en-US"/>
        </w:rPr>
      </w:pPr>
    </w:p>
    <w:p w14:paraId="07E7B3FB" w14:textId="77777777" w:rsidR="00A6399A" w:rsidRDefault="00A6399A" w:rsidP="00A6399A">
      <w:pPr>
        <w:pStyle w:val="Overskrift3"/>
        <w:rPr>
          <w:noProof/>
          <w:lang w:eastAsia="nb-NO"/>
        </w:rPr>
      </w:pPr>
      <w:bookmarkStart w:id="23" w:name="_Toc519080021"/>
      <w:r>
        <w:rPr>
          <w:noProof/>
          <w:lang w:eastAsia="nb-NO"/>
        </w:rPr>
        <w:t>Opplysninger om planstatus</w:t>
      </w:r>
      <w:bookmarkEnd w:id="23"/>
    </w:p>
    <w:p w14:paraId="5EF057BC" w14:textId="77777777" w:rsidR="00A6399A" w:rsidRDefault="00A6399A" w:rsidP="00A6399A">
      <w:pPr>
        <w:pStyle w:val="Brdtekst"/>
      </w:pPr>
    </w:p>
    <w:tbl>
      <w:tblPr>
        <w:tblStyle w:val="Middelsskyggelegging1uthevingsfarge1"/>
        <w:tblW w:w="0" w:type="auto"/>
        <w:tblLayout w:type="fixed"/>
        <w:tblLook w:val="0420" w:firstRow="1" w:lastRow="0" w:firstColumn="0" w:lastColumn="0" w:noHBand="0" w:noVBand="1"/>
      </w:tblPr>
      <w:tblGrid>
        <w:gridCol w:w="2518"/>
        <w:gridCol w:w="1701"/>
        <w:gridCol w:w="4388"/>
      </w:tblGrid>
      <w:tr w:rsidR="00A6399A" w14:paraId="7E11B61C" w14:textId="77777777" w:rsidTr="009B6F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18" w:type="dxa"/>
            <w:vAlign w:val="center"/>
          </w:tcPr>
          <w:p w14:paraId="45629FF0" w14:textId="77777777" w:rsidR="00A6399A" w:rsidRDefault="00A6399A" w:rsidP="009B6F2F">
            <w:pPr>
              <w:pStyle w:val="Brdtekst"/>
            </w:pPr>
            <w:r>
              <w:t>Felt</w:t>
            </w:r>
          </w:p>
        </w:tc>
        <w:tc>
          <w:tcPr>
            <w:tcW w:w="1701" w:type="dxa"/>
            <w:vAlign w:val="center"/>
          </w:tcPr>
          <w:p w14:paraId="739E8F74" w14:textId="77777777" w:rsidR="00A6399A" w:rsidRDefault="00A6399A" w:rsidP="009B6F2F">
            <w:pPr>
              <w:pStyle w:val="Brdtekst"/>
            </w:pPr>
            <w:r>
              <w:t>Type</w:t>
            </w:r>
          </w:p>
        </w:tc>
        <w:tc>
          <w:tcPr>
            <w:tcW w:w="4388" w:type="dxa"/>
            <w:vAlign w:val="center"/>
          </w:tcPr>
          <w:p w14:paraId="24F24A1B" w14:textId="77777777" w:rsidR="00A6399A" w:rsidRDefault="00A6399A" w:rsidP="009B6F2F">
            <w:pPr>
              <w:pStyle w:val="Brdtekst"/>
            </w:pPr>
            <w:r>
              <w:t>Forklaring</w:t>
            </w:r>
          </w:p>
        </w:tc>
      </w:tr>
      <w:tr w:rsidR="00A6399A" w14:paraId="7CE73ADF" w14:textId="77777777" w:rsidTr="009B6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18" w:type="dxa"/>
            <w:vAlign w:val="center"/>
          </w:tcPr>
          <w:p w14:paraId="08845B3E" w14:textId="77777777" w:rsidR="00A6399A" w:rsidRDefault="00A6399A" w:rsidP="009B6F2F">
            <w:pPr>
              <w:pStyle w:val="Brdtekst"/>
            </w:pPr>
            <w:r>
              <w:t>Plan</w:t>
            </w:r>
            <w:r w:rsidRPr="00E542D9">
              <w:t>type</w:t>
            </w:r>
          </w:p>
        </w:tc>
        <w:tc>
          <w:tcPr>
            <w:tcW w:w="1701" w:type="dxa"/>
            <w:vAlign w:val="center"/>
          </w:tcPr>
          <w:p w14:paraId="58AD11CB" w14:textId="77777777" w:rsidR="00A6399A" w:rsidRDefault="00A6399A" w:rsidP="009B6F2F">
            <w:pPr>
              <w:pStyle w:val="Brdtekst"/>
            </w:pPr>
            <w:r>
              <w:t>kodeliste plantype</w:t>
            </w:r>
          </w:p>
        </w:tc>
        <w:tc>
          <w:tcPr>
            <w:tcW w:w="4388" w:type="dxa"/>
            <w:vAlign w:val="center"/>
          </w:tcPr>
          <w:p w14:paraId="02908266" w14:textId="77777777" w:rsidR="00A6399A" w:rsidRDefault="00A6399A" w:rsidP="009B6F2F">
            <w:pPr>
              <w:pStyle w:val="Brdtekst"/>
            </w:pPr>
            <w:r>
              <w:t>Hvilke type plan gjelder for eiendommen</w:t>
            </w:r>
          </w:p>
        </w:tc>
      </w:tr>
      <w:tr w:rsidR="00A6399A" w14:paraId="2230BD9B" w14:textId="77777777" w:rsidTr="009B6F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18" w:type="dxa"/>
            <w:vAlign w:val="center"/>
          </w:tcPr>
          <w:p w14:paraId="4DCA8994" w14:textId="77777777" w:rsidR="00A6399A" w:rsidRPr="00A8344F" w:rsidRDefault="00A6399A" w:rsidP="009B6F2F">
            <w:pPr>
              <w:pStyle w:val="Brdtekst"/>
            </w:pPr>
            <w:r>
              <w:t>navn</w:t>
            </w:r>
          </w:p>
        </w:tc>
        <w:tc>
          <w:tcPr>
            <w:tcW w:w="1701" w:type="dxa"/>
            <w:vAlign w:val="center"/>
          </w:tcPr>
          <w:p w14:paraId="6E0CDA64" w14:textId="77777777" w:rsidR="00A6399A" w:rsidRDefault="00A6399A" w:rsidP="009B6F2F">
            <w:pPr>
              <w:pStyle w:val="Brdtekst"/>
            </w:pPr>
            <w:r>
              <w:t>string</w:t>
            </w:r>
          </w:p>
        </w:tc>
        <w:tc>
          <w:tcPr>
            <w:tcW w:w="4388" w:type="dxa"/>
            <w:vAlign w:val="center"/>
          </w:tcPr>
          <w:p w14:paraId="7E23102E" w14:textId="77777777" w:rsidR="00A6399A" w:rsidRDefault="00A6399A" w:rsidP="009B6F2F">
            <w:pPr>
              <w:pStyle w:val="Brdtekst"/>
            </w:pPr>
            <w:r>
              <w:t>Navn på gjenldende plan</w:t>
            </w:r>
          </w:p>
        </w:tc>
      </w:tr>
      <w:tr w:rsidR="00A6399A" w14:paraId="29500EBF" w14:textId="77777777" w:rsidTr="009B6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18" w:type="dxa"/>
            <w:vAlign w:val="center"/>
          </w:tcPr>
          <w:p w14:paraId="42E6B7C1" w14:textId="77777777" w:rsidR="00A6399A" w:rsidRDefault="00A6399A" w:rsidP="009B6F2F">
            <w:pPr>
              <w:pStyle w:val="Brdtekst"/>
            </w:pPr>
            <w:r w:rsidRPr="00B94B10">
              <w:t>formaal</w:t>
            </w:r>
          </w:p>
        </w:tc>
        <w:tc>
          <w:tcPr>
            <w:tcW w:w="1701" w:type="dxa"/>
            <w:vAlign w:val="center"/>
          </w:tcPr>
          <w:p w14:paraId="282435CA" w14:textId="77777777" w:rsidR="00A6399A" w:rsidRDefault="00A6399A" w:rsidP="009B6F2F">
            <w:pPr>
              <w:pStyle w:val="Brdtekst"/>
            </w:pPr>
            <w:r w:rsidRPr="00B94B10">
              <w:t>string</w:t>
            </w:r>
          </w:p>
        </w:tc>
        <w:tc>
          <w:tcPr>
            <w:tcW w:w="4388" w:type="dxa"/>
            <w:vAlign w:val="center"/>
          </w:tcPr>
          <w:p w14:paraId="10305596" w14:textId="77777777" w:rsidR="00A6399A" w:rsidRDefault="00A6399A" w:rsidP="009B6F2F">
            <w:pPr>
              <w:pStyle w:val="Brdtekst"/>
            </w:pPr>
            <w:r>
              <w:t>Hvilket formål eiendommen er regulert til i gjeldende plan</w:t>
            </w:r>
          </w:p>
        </w:tc>
      </w:tr>
      <w:tr w:rsidR="00A6399A" w14:paraId="17D988CE" w14:textId="77777777" w:rsidTr="009B6F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18" w:type="dxa"/>
            <w:vAlign w:val="center"/>
          </w:tcPr>
          <w:p w14:paraId="7F527226" w14:textId="77777777" w:rsidR="00A6399A" w:rsidRDefault="00A6399A" w:rsidP="009B6F2F">
            <w:pPr>
              <w:pStyle w:val="Brdtekst"/>
            </w:pPr>
            <w:r>
              <w:t>b</w:t>
            </w:r>
            <w:r w:rsidRPr="00A8344F">
              <w:t>eregningsregelGradAvUtnytting</w:t>
            </w:r>
          </w:p>
        </w:tc>
        <w:tc>
          <w:tcPr>
            <w:tcW w:w="1701" w:type="dxa"/>
            <w:vAlign w:val="center"/>
          </w:tcPr>
          <w:p w14:paraId="18F227EC" w14:textId="77777777" w:rsidR="00A6399A" w:rsidRDefault="00A6399A" w:rsidP="009B6F2F">
            <w:pPr>
              <w:pStyle w:val="Brdtekst"/>
            </w:pPr>
            <w:r>
              <w:t>kodeliste</w:t>
            </w:r>
          </w:p>
        </w:tc>
        <w:tc>
          <w:tcPr>
            <w:tcW w:w="4388" w:type="dxa"/>
            <w:vAlign w:val="center"/>
          </w:tcPr>
          <w:p w14:paraId="1CF255FD" w14:textId="77777777" w:rsidR="00A6399A" w:rsidRDefault="00A6399A" w:rsidP="009B6F2F">
            <w:pPr>
              <w:pStyle w:val="Brdtekst"/>
            </w:pPr>
            <w:r>
              <w:t>Type betegnelse for grad av utnytting for eiendommen</w:t>
            </w:r>
          </w:p>
        </w:tc>
      </w:tr>
      <w:tr w:rsidR="00A6399A" w14:paraId="79F342CF" w14:textId="77777777" w:rsidTr="009B6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18" w:type="dxa"/>
            <w:vAlign w:val="center"/>
          </w:tcPr>
          <w:p w14:paraId="0F61FBAA" w14:textId="77777777" w:rsidR="00A6399A" w:rsidRPr="0088759F" w:rsidRDefault="00A6399A" w:rsidP="009B6F2F">
            <w:pPr>
              <w:pStyle w:val="Brdtekst"/>
            </w:pPr>
            <w:r>
              <w:t>u</w:t>
            </w:r>
            <w:r w:rsidRPr="00A8344F">
              <w:t>tnyttingsgrad</w:t>
            </w:r>
          </w:p>
        </w:tc>
        <w:tc>
          <w:tcPr>
            <w:tcW w:w="1701" w:type="dxa"/>
            <w:vAlign w:val="center"/>
          </w:tcPr>
          <w:p w14:paraId="3D005E68" w14:textId="77777777" w:rsidR="00A6399A" w:rsidRPr="0088759F" w:rsidRDefault="00A6399A" w:rsidP="009B6F2F">
            <w:pPr>
              <w:pStyle w:val="Brdtekst"/>
            </w:pPr>
            <w:r>
              <w:t>desimaltall</w:t>
            </w:r>
          </w:p>
        </w:tc>
        <w:tc>
          <w:tcPr>
            <w:tcW w:w="4388" w:type="dxa"/>
            <w:vAlign w:val="center"/>
          </w:tcPr>
          <w:p w14:paraId="523297B8" w14:textId="77777777" w:rsidR="00A6399A" w:rsidRDefault="00A6399A" w:rsidP="009B6F2F">
            <w:pPr>
              <w:pStyle w:val="Brdtekst"/>
            </w:pPr>
            <w:r>
              <w:t>Størrelse på tillatt grad av utnytting</w:t>
            </w:r>
          </w:p>
        </w:tc>
      </w:tr>
      <w:tr w:rsidR="00A6399A" w14:paraId="0698F87B" w14:textId="77777777" w:rsidTr="009B6F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18" w:type="dxa"/>
            <w:vAlign w:val="center"/>
          </w:tcPr>
          <w:p w14:paraId="0456FEA8" w14:textId="77777777" w:rsidR="00A6399A" w:rsidRDefault="00A6399A" w:rsidP="009B6F2F">
            <w:pPr>
              <w:pStyle w:val="Brdtekst"/>
            </w:pPr>
            <w:r w:rsidRPr="00BA56CE">
              <w:t>andreRelevanteKrav</w:t>
            </w:r>
          </w:p>
        </w:tc>
        <w:tc>
          <w:tcPr>
            <w:tcW w:w="1701" w:type="dxa"/>
            <w:vAlign w:val="center"/>
          </w:tcPr>
          <w:p w14:paraId="18742576" w14:textId="77777777" w:rsidR="00A6399A" w:rsidRDefault="00A6399A" w:rsidP="009B6F2F">
            <w:pPr>
              <w:pStyle w:val="Brdtekst"/>
            </w:pPr>
            <w:r w:rsidRPr="00BA56CE">
              <w:t>string</w:t>
            </w:r>
          </w:p>
        </w:tc>
        <w:tc>
          <w:tcPr>
            <w:tcW w:w="4388" w:type="dxa"/>
            <w:vAlign w:val="center"/>
          </w:tcPr>
          <w:p w14:paraId="3ACDDCB6" w14:textId="77777777" w:rsidR="00A6399A" w:rsidRDefault="00A6399A" w:rsidP="009B6F2F">
            <w:pPr>
              <w:pStyle w:val="Brdtekst"/>
            </w:pPr>
            <w:r>
              <w:t>Andre relevante krav i gjeldende plan</w:t>
            </w:r>
          </w:p>
        </w:tc>
      </w:tr>
    </w:tbl>
    <w:p w14:paraId="65E10AB8" w14:textId="19F55632" w:rsidR="007B13F8" w:rsidRDefault="007B13F8" w:rsidP="00057EB1">
      <w:pPr>
        <w:pStyle w:val="Brdtekst"/>
        <w:rPr>
          <w:lang w:eastAsia="en-US"/>
        </w:rPr>
      </w:pPr>
    </w:p>
    <w:p w14:paraId="5F851AFF" w14:textId="727079B5" w:rsidR="00A3792A" w:rsidRDefault="00A3792A" w:rsidP="00A3792A">
      <w:pPr>
        <w:pStyle w:val="Brdtekst"/>
        <w:rPr>
          <w:lang w:eastAsia="en-US"/>
        </w:rPr>
      </w:pPr>
      <w:r>
        <w:rPr>
          <w:lang w:eastAsia="en-US"/>
        </w:rPr>
        <w:lastRenderedPageBreak/>
        <w:drawing>
          <wp:inline distT="0" distB="0" distL="0" distR="0" wp14:anchorId="09DA99AC" wp14:editId="39B868B1">
            <wp:extent cx="5328285" cy="4549775"/>
            <wp:effectExtent l="0" t="0" r="5715" b="0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lan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8A6C6" w14:textId="340C028F" w:rsidR="00105BDA" w:rsidRPr="00105BDA" w:rsidRDefault="0074434A" w:rsidP="001B28D5">
      <w:pPr>
        <w:pStyle w:val="Overskrift3"/>
        <w:rPr>
          <w:noProof/>
          <w:lang w:eastAsia="nb-NO"/>
        </w:rPr>
      </w:pPr>
      <w:bookmarkStart w:id="24" w:name="_Toc519080022"/>
      <w:r>
        <w:rPr>
          <w:noProof/>
          <w:lang w:eastAsia="nb-NO"/>
        </w:rPr>
        <w:t>Krav til byggegrunn</w:t>
      </w:r>
      <w:bookmarkEnd w:id="24"/>
    </w:p>
    <w:p w14:paraId="74518055" w14:textId="77777777" w:rsidR="00BE06B4" w:rsidRDefault="00BE06B4" w:rsidP="00F602AD">
      <w:pPr>
        <w:pStyle w:val="HTML-forhndsformatert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Style w:val="nt"/>
          <w:rFonts w:ascii="Menlo" w:eastAsiaTheme="majorEastAsia" w:hAnsi="Menlo" w:cs="Menlo"/>
          <w:color w:val="000080"/>
          <w:sz w:val="18"/>
          <w:szCs w:val="18"/>
        </w:rPr>
      </w:pPr>
    </w:p>
    <w:tbl>
      <w:tblPr>
        <w:tblStyle w:val="Middelsskyggelegging1uthevingsfarge1"/>
        <w:tblW w:w="0" w:type="auto"/>
        <w:tblLook w:val="0420" w:firstRow="1" w:lastRow="0" w:firstColumn="0" w:lastColumn="0" w:noHBand="0" w:noVBand="1"/>
      </w:tblPr>
      <w:tblGrid>
        <w:gridCol w:w="2551"/>
        <w:gridCol w:w="2492"/>
        <w:gridCol w:w="3564"/>
      </w:tblGrid>
      <w:tr w:rsidR="00BE06B4" w14:paraId="3263C81C" w14:textId="77777777" w:rsidTr="00F326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1" w:type="dxa"/>
            <w:vAlign w:val="center"/>
          </w:tcPr>
          <w:p w14:paraId="177B8A4D" w14:textId="77777777" w:rsidR="00BE06B4" w:rsidRDefault="00BE06B4" w:rsidP="009B6F2F">
            <w:pPr>
              <w:pStyle w:val="Brdtekst"/>
            </w:pPr>
            <w:r>
              <w:t>Felt</w:t>
            </w:r>
          </w:p>
        </w:tc>
        <w:tc>
          <w:tcPr>
            <w:tcW w:w="2492" w:type="dxa"/>
            <w:vAlign w:val="center"/>
          </w:tcPr>
          <w:p w14:paraId="79756C8F" w14:textId="77777777" w:rsidR="00BE06B4" w:rsidRDefault="00BE06B4" w:rsidP="009B6F2F">
            <w:pPr>
              <w:pStyle w:val="Brdtekst"/>
            </w:pPr>
            <w:r>
              <w:t>Type</w:t>
            </w:r>
          </w:p>
        </w:tc>
        <w:tc>
          <w:tcPr>
            <w:tcW w:w="3564" w:type="dxa"/>
            <w:vAlign w:val="center"/>
          </w:tcPr>
          <w:p w14:paraId="28D299D2" w14:textId="77777777" w:rsidR="00BE06B4" w:rsidRDefault="00BE06B4" w:rsidP="009B6F2F">
            <w:pPr>
              <w:pStyle w:val="Brdtekst"/>
            </w:pPr>
            <w:r>
              <w:t>Forklaring</w:t>
            </w:r>
          </w:p>
        </w:tc>
      </w:tr>
      <w:tr w:rsidR="00BE06B4" w14:paraId="4A65FCE0" w14:textId="77777777" w:rsidTr="00F326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51" w:type="dxa"/>
            <w:vAlign w:val="center"/>
          </w:tcPr>
          <w:p w14:paraId="3900A434" w14:textId="56C96A56" w:rsidR="00BE06B4" w:rsidRDefault="0071413E" w:rsidP="009B6F2F">
            <w:pPr>
              <w:pStyle w:val="Brdtekst"/>
            </w:pPr>
            <w:r w:rsidRPr="00CB05ED">
              <w:t>kravtilbyggegrunn</w:t>
            </w:r>
          </w:p>
        </w:tc>
        <w:tc>
          <w:tcPr>
            <w:tcW w:w="2492" w:type="dxa"/>
            <w:vAlign w:val="center"/>
          </w:tcPr>
          <w:p w14:paraId="68A8240C" w14:textId="1752C10F" w:rsidR="00BE06B4" w:rsidRDefault="0071413E" w:rsidP="009B6F2F">
            <w:pPr>
              <w:pStyle w:val="Brdtekst"/>
            </w:pPr>
            <w:r w:rsidRPr="00CB05ED">
              <w:t>KravTilByggegrunnType</w:t>
            </w:r>
          </w:p>
        </w:tc>
        <w:tc>
          <w:tcPr>
            <w:tcW w:w="3564" w:type="dxa"/>
            <w:vAlign w:val="center"/>
          </w:tcPr>
          <w:p w14:paraId="157BD34D" w14:textId="7DCCAE0C" w:rsidR="00BE06B4" w:rsidRDefault="0021034B" w:rsidP="009B6F2F">
            <w:pPr>
              <w:pStyle w:val="Brdtekst"/>
            </w:pPr>
            <w:r>
              <w:t>Beskriver særlige krav til byggegrunn</w:t>
            </w:r>
          </w:p>
        </w:tc>
      </w:tr>
      <w:tr w:rsidR="0021034B" w14:paraId="5D2057E0" w14:textId="77777777" w:rsidTr="00F326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51" w:type="dxa"/>
            <w:vAlign w:val="center"/>
          </w:tcPr>
          <w:p w14:paraId="45A2F74A" w14:textId="4BF2EDA9" w:rsidR="00BE06B4" w:rsidRPr="00A8344F" w:rsidRDefault="00B95968" w:rsidP="009B6F2F">
            <w:pPr>
              <w:pStyle w:val="Brdtekst"/>
            </w:pPr>
            <w:r w:rsidRPr="00CB05ED">
              <w:t>flomutsattOmraade</w:t>
            </w:r>
          </w:p>
        </w:tc>
        <w:tc>
          <w:tcPr>
            <w:tcW w:w="2492" w:type="dxa"/>
            <w:vAlign w:val="center"/>
          </w:tcPr>
          <w:p w14:paraId="17F5AA87" w14:textId="77777777" w:rsidR="00BE06B4" w:rsidRDefault="00BE06B4" w:rsidP="009B6F2F">
            <w:pPr>
              <w:pStyle w:val="Brdtekst"/>
            </w:pPr>
            <w:r w:rsidRPr="00FD733A">
              <w:t>Ja/nei</w:t>
            </w:r>
          </w:p>
        </w:tc>
        <w:tc>
          <w:tcPr>
            <w:tcW w:w="3564" w:type="dxa"/>
            <w:vAlign w:val="center"/>
          </w:tcPr>
          <w:p w14:paraId="469BABF3" w14:textId="243B0DF3" w:rsidR="00BE06B4" w:rsidRDefault="00F3265D" w:rsidP="009B6F2F">
            <w:pPr>
              <w:pStyle w:val="Brdtekst"/>
            </w:pPr>
            <w:r>
              <w:t>Ligger eiendommen i flomutsatt område?</w:t>
            </w:r>
          </w:p>
        </w:tc>
      </w:tr>
      <w:tr w:rsidR="00BE06B4" w14:paraId="10281AD8" w14:textId="77777777" w:rsidTr="00F326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51" w:type="dxa"/>
            <w:vAlign w:val="center"/>
          </w:tcPr>
          <w:p w14:paraId="3CD81AF8" w14:textId="74B5AEC1" w:rsidR="00BE06B4" w:rsidRDefault="00B95968" w:rsidP="009B6F2F">
            <w:pPr>
              <w:pStyle w:val="Brdtekst"/>
            </w:pPr>
            <w:r w:rsidRPr="00CB05ED">
              <w:t>f1</w:t>
            </w:r>
          </w:p>
        </w:tc>
        <w:tc>
          <w:tcPr>
            <w:tcW w:w="2492" w:type="dxa"/>
            <w:vAlign w:val="center"/>
          </w:tcPr>
          <w:p w14:paraId="498F79D4" w14:textId="7F1FA404" w:rsidR="00BE06B4" w:rsidRDefault="00B95968" w:rsidP="009B6F2F">
            <w:pPr>
              <w:pStyle w:val="Brdtekst"/>
            </w:pPr>
            <w:r w:rsidRPr="00CB05ED">
              <w:t>boolean</w:t>
            </w:r>
          </w:p>
        </w:tc>
        <w:tc>
          <w:tcPr>
            <w:tcW w:w="3564" w:type="dxa"/>
            <w:vAlign w:val="center"/>
          </w:tcPr>
          <w:p w14:paraId="20419CC6" w14:textId="6020D7E4" w:rsidR="00BE06B4" w:rsidRDefault="00F3265D" w:rsidP="009B6F2F">
            <w:pPr>
              <w:pStyle w:val="Brdtekst"/>
            </w:pPr>
            <w:r>
              <w:t>Fareklasse 1</w:t>
            </w:r>
          </w:p>
        </w:tc>
      </w:tr>
      <w:tr w:rsidR="00BE06B4" w14:paraId="240CA47D" w14:textId="77777777" w:rsidTr="00F326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51" w:type="dxa"/>
            <w:vAlign w:val="center"/>
          </w:tcPr>
          <w:p w14:paraId="6D9A8BCF" w14:textId="4D1717E2" w:rsidR="00BE06B4" w:rsidRDefault="00B95968" w:rsidP="009B6F2F">
            <w:pPr>
              <w:pStyle w:val="Brdtekst"/>
            </w:pPr>
            <w:r w:rsidRPr="00CB05ED">
              <w:t>f2</w:t>
            </w:r>
          </w:p>
        </w:tc>
        <w:tc>
          <w:tcPr>
            <w:tcW w:w="2492" w:type="dxa"/>
            <w:vAlign w:val="center"/>
          </w:tcPr>
          <w:p w14:paraId="5CF27F01" w14:textId="40051437" w:rsidR="00BE06B4" w:rsidRDefault="00B95968" w:rsidP="009B6F2F">
            <w:pPr>
              <w:pStyle w:val="Brdtekst"/>
            </w:pPr>
            <w:r w:rsidRPr="00CB05ED">
              <w:t>boolean</w:t>
            </w:r>
          </w:p>
        </w:tc>
        <w:tc>
          <w:tcPr>
            <w:tcW w:w="3564" w:type="dxa"/>
            <w:vAlign w:val="center"/>
          </w:tcPr>
          <w:p w14:paraId="5DFF3E7A" w14:textId="61C36596" w:rsidR="00BE06B4" w:rsidRDefault="00F3265D" w:rsidP="009B6F2F">
            <w:pPr>
              <w:pStyle w:val="Brdtekst"/>
            </w:pPr>
            <w:r>
              <w:t>Fareklasse 2</w:t>
            </w:r>
          </w:p>
        </w:tc>
      </w:tr>
      <w:tr w:rsidR="00BE06B4" w14:paraId="5328DE17" w14:textId="77777777" w:rsidTr="00F326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51" w:type="dxa"/>
            <w:vAlign w:val="center"/>
          </w:tcPr>
          <w:p w14:paraId="140F24E8" w14:textId="3960C85B" w:rsidR="00BE06B4" w:rsidRPr="0088759F" w:rsidRDefault="00B95968" w:rsidP="009B6F2F">
            <w:pPr>
              <w:pStyle w:val="Brdtekst"/>
            </w:pPr>
            <w:r w:rsidRPr="00CB05ED">
              <w:t>f3</w:t>
            </w:r>
          </w:p>
        </w:tc>
        <w:tc>
          <w:tcPr>
            <w:tcW w:w="2492" w:type="dxa"/>
            <w:vAlign w:val="center"/>
          </w:tcPr>
          <w:p w14:paraId="2407956D" w14:textId="009654C5" w:rsidR="00BE06B4" w:rsidRPr="0088759F" w:rsidRDefault="00B95968" w:rsidP="009B6F2F">
            <w:pPr>
              <w:pStyle w:val="Brdtekst"/>
            </w:pPr>
            <w:r w:rsidRPr="00CB05ED">
              <w:t>boolean</w:t>
            </w:r>
          </w:p>
        </w:tc>
        <w:tc>
          <w:tcPr>
            <w:tcW w:w="3564" w:type="dxa"/>
            <w:vAlign w:val="center"/>
          </w:tcPr>
          <w:p w14:paraId="51FC3277" w14:textId="4197DF41" w:rsidR="00BE06B4" w:rsidRDefault="00F3265D" w:rsidP="009B6F2F">
            <w:pPr>
              <w:pStyle w:val="Brdtekst"/>
            </w:pPr>
            <w:r>
              <w:t>Fareklasse 3</w:t>
            </w:r>
          </w:p>
        </w:tc>
      </w:tr>
      <w:tr w:rsidR="00BE06B4" w14:paraId="0B5C2232" w14:textId="77777777" w:rsidTr="00F326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51" w:type="dxa"/>
            <w:vAlign w:val="center"/>
          </w:tcPr>
          <w:p w14:paraId="61DCF08B" w14:textId="68B339A5" w:rsidR="00BE06B4" w:rsidRPr="00FD733A" w:rsidRDefault="00B95968" w:rsidP="009B6F2F">
            <w:pPr>
              <w:pStyle w:val="Brdtekst"/>
            </w:pPr>
            <w:r w:rsidRPr="00CB05ED">
              <w:t>skredutsattOmraade</w:t>
            </w:r>
          </w:p>
        </w:tc>
        <w:tc>
          <w:tcPr>
            <w:tcW w:w="2492" w:type="dxa"/>
            <w:vAlign w:val="center"/>
          </w:tcPr>
          <w:p w14:paraId="7404FCAE" w14:textId="4F8ED275" w:rsidR="00BE06B4" w:rsidRPr="00FD733A" w:rsidRDefault="00B95968" w:rsidP="009B6F2F">
            <w:pPr>
              <w:pStyle w:val="Brdtekst"/>
            </w:pPr>
            <w:r w:rsidRPr="00FD733A">
              <w:t>Ja/nei</w:t>
            </w:r>
          </w:p>
        </w:tc>
        <w:tc>
          <w:tcPr>
            <w:tcW w:w="3564" w:type="dxa"/>
            <w:vAlign w:val="center"/>
          </w:tcPr>
          <w:p w14:paraId="7E5E8689" w14:textId="57E40650" w:rsidR="00BE06B4" w:rsidRDefault="00F3265D" w:rsidP="009B6F2F">
            <w:pPr>
              <w:pStyle w:val="Brdtekst"/>
            </w:pPr>
            <w:r>
              <w:t>Ligger eiendommen i skredutsatt område?</w:t>
            </w:r>
          </w:p>
        </w:tc>
      </w:tr>
      <w:tr w:rsidR="00BE06B4" w14:paraId="4161C4C5" w14:textId="77777777" w:rsidTr="00F326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51" w:type="dxa"/>
            <w:vAlign w:val="center"/>
          </w:tcPr>
          <w:p w14:paraId="68988558" w14:textId="4FBD57A9" w:rsidR="00BE06B4" w:rsidRDefault="00B95968" w:rsidP="009B6F2F">
            <w:pPr>
              <w:pStyle w:val="Brdtekst"/>
            </w:pPr>
            <w:r w:rsidRPr="00CB05ED">
              <w:t>s1</w:t>
            </w:r>
          </w:p>
        </w:tc>
        <w:tc>
          <w:tcPr>
            <w:tcW w:w="2492" w:type="dxa"/>
            <w:vAlign w:val="center"/>
          </w:tcPr>
          <w:p w14:paraId="3E406F1D" w14:textId="691960C5" w:rsidR="00BE06B4" w:rsidRDefault="00B95968" w:rsidP="009B6F2F">
            <w:pPr>
              <w:pStyle w:val="Brdtekst"/>
            </w:pPr>
            <w:r w:rsidRPr="00CB05ED">
              <w:t>boolean</w:t>
            </w:r>
          </w:p>
        </w:tc>
        <w:tc>
          <w:tcPr>
            <w:tcW w:w="3564" w:type="dxa"/>
            <w:vAlign w:val="center"/>
          </w:tcPr>
          <w:p w14:paraId="48F385D3" w14:textId="08C2F775" w:rsidR="00BE06B4" w:rsidRDefault="00F3265D" w:rsidP="009B6F2F">
            <w:pPr>
              <w:pStyle w:val="Brdtekst"/>
            </w:pPr>
            <w:r>
              <w:t>Sikkerhetsklasse 1</w:t>
            </w:r>
          </w:p>
        </w:tc>
      </w:tr>
      <w:tr w:rsidR="00F3265D" w14:paraId="76668051" w14:textId="77777777" w:rsidTr="00F326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51" w:type="dxa"/>
            <w:vAlign w:val="center"/>
          </w:tcPr>
          <w:p w14:paraId="5EC6A097" w14:textId="179F5778" w:rsidR="00F3265D" w:rsidRDefault="00F3265D" w:rsidP="00F3265D">
            <w:pPr>
              <w:pStyle w:val="Brdtekst"/>
            </w:pPr>
            <w:r w:rsidRPr="00CB05ED">
              <w:t>s2</w:t>
            </w:r>
          </w:p>
        </w:tc>
        <w:tc>
          <w:tcPr>
            <w:tcW w:w="2492" w:type="dxa"/>
            <w:vAlign w:val="center"/>
          </w:tcPr>
          <w:p w14:paraId="050BB7B2" w14:textId="27D9C2C0" w:rsidR="00F3265D" w:rsidRDefault="00F3265D" w:rsidP="00F3265D">
            <w:pPr>
              <w:pStyle w:val="Brdtekst"/>
            </w:pPr>
            <w:r w:rsidRPr="00CB05ED">
              <w:t>boolean</w:t>
            </w:r>
          </w:p>
        </w:tc>
        <w:tc>
          <w:tcPr>
            <w:tcW w:w="3564" w:type="dxa"/>
          </w:tcPr>
          <w:p w14:paraId="2D92DE4A" w14:textId="4B7BC888" w:rsidR="00F3265D" w:rsidRDefault="00F3265D" w:rsidP="00F3265D">
            <w:pPr>
              <w:pStyle w:val="Brdtekst"/>
            </w:pPr>
            <w:r w:rsidRPr="00694E99">
              <w:t xml:space="preserve">Sikkerhetsklasse </w:t>
            </w:r>
            <w:r>
              <w:t>2</w:t>
            </w:r>
          </w:p>
        </w:tc>
      </w:tr>
      <w:tr w:rsidR="00F3265D" w14:paraId="3C9FBDA4" w14:textId="77777777" w:rsidTr="00F326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51" w:type="dxa"/>
            <w:vAlign w:val="center"/>
          </w:tcPr>
          <w:p w14:paraId="5485BB76" w14:textId="6F83AE1B" w:rsidR="00F3265D" w:rsidRPr="00CB05ED" w:rsidRDefault="00F3265D" w:rsidP="00F3265D">
            <w:pPr>
              <w:pStyle w:val="Brdtekst"/>
            </w:pPr>
            <w:r w:rsidRPr="00CB05ED">
              <w:t>s3</w:t>
            </w:r>
          </w:p>
        </w:tc>
        <w:tc>
          <w:tcPr>
            <w:tcW w:w="2492" w:type="dxa"/>
            <w:vAlign w:val="center"/>
          </w:tcPr>
          <w:p w14:paraId="29756DAB" w14:textId="663B5C37" w:rsidR="00F3265D" w:rsidRPr="00CB05ED" w:rsidRDefault="00F3265D" w:rsidP="00F3265D">
            <w:pPr>
              <w:pStyle w:val="Brdtekst"/>
            </w:pPr>
            <w:r w:rsidRPr="00CB05ED">
              <w:t>boolean</w:t>
            </w:r>
          </w:p>
        </w:tc>
        <w:tc>
          <w:tcPr>
            <w:tcW w:w="3564" w:type="dxa"/>
          </w:tcPr>
          <w:p w14:paraId="18FCFDC2" w14:textId="1BEC22AE" w:rsidR="00F3265D" w:rsidRDefault="00F3265D" w:rsidP="00F3265D">
            <w:pPr>
              <w:pStyle w:val="Brdtekst"/>
            </w:pPr>
            <w:r w:rsidRPr="00694E99">
              <w:t xml:space="preserve">Sikkerhetsklasse </w:t>
            </w:r>
            <w:r>
              <w:t>3</w:t>
            </w:r>
          </w:p>
        </w:tc>
      </w:tr>
      <w:tr w:rsidR="00B95968" w14:paraId="13824677" w14:textId="77777777" w:rsidTr="00F326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51" w:type="dxa"/>
            <w:vAlign w:val="center"/>
          </w:tcPr>
          <w:p w14:paraId="65CA1106" w14:textId="5858AB3B" w:rsidR="00B95968" w:rsidRPr="00CB05ED" w:rsidRDefault="00B95968" w:rsidP="009B6F2F">
            <w:pPr>
              <w:pStyle w:val="Brdtekst"/>
            </w:pPr>
            <w:r w:rsidRPr="00CB05ED">
              <w:t>miljoeforhold</w:t>
            </w:r>
          </w:p>
        </w:tc>
        <w:tc>
          <w:tcPr>
            <w:tcW w:w="2492" w:type="dxa"/>
            <w:vAlign w:val="center"/>
          </w:tcPr>
          <w:p w14:paraId="13FBFAF5" w14:textId="44B302F7" w:rsidR="00B95968" w:rsidRPr="00CB05ED" w:rsidRDefault="00B95968" w:rsidP="009B6F2F">
            <w:pPr>
              <w:pStyle w:val="Brdtekst"/>
            </w:pPr>
            <w:r w:rsidRPr="00FD733A">
              <w:t>Ja/nei</w:t>
            </w:r>
          </w:p>
        </w:tc>
        <w:tc>
          <w:tcPr>
            <w:tcW w:w="3564" w:type="dxa"/>
            <w:vAlign w:val="center"/>
          </w:tcPr>
          <w:p w14:paraId="44D7526F" w14:textId="793A38C2" w:rsidR="00B95968" w:rsidRDefault="009F1229" w:rsidP="009B6F2F">
            <w:pPr>
              <w:pStyle w:val="Brdtekst"/>
            </w:pPr>
            <w:r>
              <w:t>Er det andre miljøforhold</w:t>
            </w:r>
            <w:r w:rsidR="005A04FD">
              <w:t xml:space="preserve"> som må hensyntas </w:t>
            </w:r>
            <w:r>
              <w:t>for eiendommen?</w:t>
            </w:r>
          </w:p>
        </w:tc>
      </w:tr>
    </w:tbl>
    <w:p w14:paraId="43CFED91" w14:textId="3CDD86E5" w:rsidR="00BE06B4" w:rsidRDefault="00BE06B4" w:rsidP="00F602AD">
      <w:pPr>
        <w:pStyle w:val="HTML-forhndsformatert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Style w:val="nt"/>
          <w:rFonts w:ascii="Menlo" w:eastAsiaTheme="majorEastAsia" w:hAnsi="Menlo" w:cs="Menlo"/>
          <w:color w:val="000080"/>
          <w:sz w:val="18"/>
          <w:szCs w:val="18"/>
        </w:rPr>
      </w:pPr>
    </w:p>
    <w:p w14:paraId="198CE6BF" w14:textId="499DAAC1" w:rsidR="00AC413F" w:rsidRDefault="00AC413F" w:rsidP="00F602AD">
      <w:pPr>
        <w:pStyle w:val="HTML-forhndsformatert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Style w:val="nt"/>
          <w:rFonts w:ascii="Menlo" w:eastAsiaTheme="majorEastAsia" w:hAnsi="Menlo" w:cs="Menlo"/>
          <w:color w:val="000080"/>
          <w:sz w:val="18"/>
          <w:szCs w:val="18"/>
        </w:rPr>
      </w:pPr>
      <w:r>
        <w:rPr>
          <w:rFonts w:ascii="Menlo" w:eastAsiaTheme="majorEastAsia" w:hAnsi="Menlo" w:cs="Menlo"/>
          <w:noProof/>
          <w:color w:val="000080"/>
          <w:sz w:val="18"/>
          <w:szCs w:val="18"/>
        </w:rPr>
        <w:lastRenderedPageBreak/>
        <w:drawing>
          <wp:inline distT="0" distB="0" distL="0" distR="0" wp14:anchorId="40AC9571" wp14:editId="5979E752">
            <wp:extent cx="5328285" cy="5808980"/>
            <wp:effectExtent l="0" t="0" r="5715" b="0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yggegrunn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580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14321" w14:textId="07D2EED3" w:rsidR="0074434A" w:rsidRDefault="0074434A" w:rsidP="00057EB1">
      <w:pPr>
        <w:pStyle w:val="Brdtekst"/>
        <w:rPr>
          <w:lang w:eastAsia="en-US"/>
        </w:rPr>
      </w:pPr>
    </w:p>
    <w:p w14:paraId="51AEEAB1" w14:textId="3368B358" w:rsidR="00B9199C" w:rsidRPr="00B9199C" w:rsidRDefault="00012A65" w:rsidP="001B28D5">
      <w:pPr>
        <w:pStyle w:val="Overskrift3"/>
        <w:rPr>
          <w:noProof/>
          <w:lang w:eastAsia="nb-NO"/>
        </w:rPr>
      </w:pPr>
      <w:bookmarkStart w:id="25" w:name="_Toc519080023"/>
      <w:r>
        <w:rPr>
          <w:noProof/>
          <w:lang w:eastAsia="nb-NO"/>
        </w:rPr>
        <w:t>Plassering</w:t>
      </w:r>
      <w:bookmarkEnd w:id="25"/>
    </w:p>
    <w:p w14:paraId="45A821B9" w14:textId="77777777" w:rsidR="00FB48EF" w:rsidRDefault="00FB48EF" w:rsidP="00F602AD">
      <w:pPr>
        <w:pStyle w:val="HTML-forhndsformatert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Style w:val="nt"/>
          <w:rFonts w:ascii="Menlo" w:eastAsiaTheme="majorEastAsia" w:hAnsi="Menlo" w:cs="Menlo"/>
          <w:color w:val="000080"/>
          <w:sz w:val="18"/>
          <w:szCs w:val="18"/>
        </w:rPr>
      </w:pPr>
    </w:p>
    <w:tbl>
      <w:tblPr>
        <w:tblStyle w:val="Middelsskyggelegging1uthevingsfarge1"/>
        <w:tblW w:w="0" w:type="auto"/>
        <w:tblLook w:val="0420" w:firstRow="1" w:lastRow="0" w:firstColumn="0" w:lastColumn="0" w:noHBand="0" w:noVBand="1"/>
      </w:tblPr>
      <w:tblGrid>
        <w:gridCol w:w="3142"/>
        <w:gridCol w:w="2341"/>
        <w:gridCol w:w="3124"/>
      </w:tblGrid>
      <w:tr w:rsidR="00FB48EF" w14:paraId="05C1A351" w14:textId="77777777" w:rsidTr="00EB1D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42" w:type="dxa"/>
            <w:vAlign w:val="center"/>
          </w:tcPr>
          <w:p w14:paraId="04496C38" w14:textId="77777777" w:rsidR="00FB48EF" w:rsidRDefault="00FB48EF" w:rsidP="009B6F2F">
            <w:pPr>
              <w:pStyle w:val="Brdtekst"/>
            </w:pPr>
            <w:r>
              <w:t>Felt</w:t>
            </w:r>
          </w:p>
        </w:tc>
        <w:tc>
          <w:tcPr>
            <w:tcW w:w="2341" w:type="dxa"/>
            <w:vAlign w:val="center"/>
          </w:tcPr>
          <w:p w14:paraId="0FC945BC" w14:textId="77777777" w:rsidR="00FB48EF" w:rsidRDefault="00FB48EF" w:rsidP="009B6F2F">
            <w:pPr>
              <w:pStyle w:val="Brdtekst"/>
            </w:pPr>
            <w:r>
              <w:t>Type</w:t>
            </w:r>
          </w:p>
        </w:tc>
        <w:tc>
          <w:tcPr>
            <w:tcW w:w="3124" w:type="dxa"/>
            <w:vAlign w:val="center"/>
          </w:tcPr>
          <w:p w14:paraId="37850946" w14:textId="77777777" w:rsidR="00FB48EF" w:rsidRDefault="00FB48EF" w:rsidP="009B6F2F">
            <w:pPr>
              <w:pStyle w:val="Brdtekst"/>
            </w:pPr>
            <w:r>
              <w:t>Forklaring</w:t>
            </w:r>
          </w:p>
        </w:tc>
      </w:tr>
      <w:tr w:rsidR="00FB48EF" w14:paraId="4B769A96" w14:textId="77777777" w:rsidTr="00EB1D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42" w:type="dxa"/>
            <w:vAlign w:val="center"/>
          </w:tcPr>
          <w:p w14:paraId="70A30894" w14:textId="610D3ED2" w:rsidR="00FB48EF" w:rsidRDefault="00FB48EF" w:rsidP="009B6F2F">
            <w:pPr>
              <w:pStyle w:val="Brdtekst"/>
            </w:pPr>
            <w:r w:rsidRPr="00F24596">
              <w:t>plassering</w:t>
            </w:r>
          </w:p>
        </w:tc>
        <w:tc>
          <w:tcPr>
            <w:tcW w:w="2341" w:type="dxa"/>
            <w:vAlign w:val="center"/>
          </w:tcPr>
          <w:p w14:paraId="398D11C6" w14:textId="4A0C5540" w:rsidR="00FB48EF" w:rsidRDefault="00656A7E" w:rsidP="009B6F2F">
            <w:pPr>
              <w:pStyle w:val="Brdtekst"/>
            </w:pPr>
            <w:r w:rsidRPr="00F24596">
              <w:t>PlasseringListe</w:t>
            </w:r>
          </w:p>
        </w:tc>
        <w:tc>
          <w:tcPr>
            <w:tcW w:w="3124" w:type="dxa"/>
            <w:vAlign w:val="center"/>
          </w:tcPr>
          <w:p w14:paraId="73EFA414" w14:textId="562F6665" w:rsidR="00FB48EF" w:rsidRDefault="00FB48EF" w:rsidP="009B6F2F">
            <w:pPr>
              <w:pStyle w:val="Brdtekst"/>
            </w:pPr>
          </w:p>
        </w:tc>
      </w:tr>
      <w:tr w:rsidR="00FB48EF" w14:paraId="58C08833" w14:textId="77777777" w:rsidTr="00EB1D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142" w:type="dxa"/>
            <w:vAlign w:val="center"/>
          </w:tcPr>
          <w:p w14:paraId="20154822" w14:textId="11930DC4" w:rsidR="00FB48EF" w:rsidRPr="00A8344F" w:rsidRDefault="00EB1D30" w:rsidP="009B6F2F">
            <w:pPr>
              <w:pStyle w:val="Brdtekst"/>
            </w:pPr>
            <w:r w:rsidRPr="00F24596">
              <w:t>konfliktHoeyspentkraftlinje</w:t>
            </w:r>
          </w:p>
        </w:tc>
        <w:tc>
          <w:tcPr>
            <w:tcW w:w="2341" w:type="dxa"/>
            <w:vAlign w:val="center"/>
          </w:tcPr>
          <w:p w14:paraId="6B7CF972" w14:textId="77777777" w:rsidR="00FB48EF" w:rsidRDefault="00FB48EF" w:rsidP="009B6F2F">
            <w:pPr>
              <w:pStyle w:val="Brdtekst"/>
            </w:pPr>
            <w:r w:rsidRPr="00FD733A">
              <w:t>Ja/nei</w:t>
            </w:r>
          </w:p>
        </w:tc>
        <w:tc>
          <w:tcPr>
            <w:tcW w:w="3124" w:type="dxa"/>
            <w:vAlign w:val="center"/>
          </w:tcPr>
          <w:p w14:paraId="347A73FD" w14:textId="541C2A10" w:rsidR="00FB48EF" w:rsidRDefault="00F24596" w:rsidP="009B6F2F">
            <w:pPr>
              <w:pStyle w:val="Brdtekst"/>
            </w:pPr>
            <w:r>
              <w:t>Kan tiltaket være i konflikt med høyspentkabel?</w:t>
            </w:r>
          </w:p>
        </w:tc>
      </w:tr>
      <w:tr w:rsidR="00EB1D30" w14:paraId="63FF1AC5" w14:textId="77777777" w:rsidTr="00EB1D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42" w:type="dxa"/>
            <w:vAlign w:val="center"/>
          </w:tcPr>
          <w:p w14:paraId="6D35FDD1" w14:textId="0C3967A5" w:rsidR="00FB48EF" w:rsidRDefault="00EB1D30" w:rsidP="009B6F2F">
            <w:pPr>
              <w:pStyle w:val="Brdtekst"/>
            </w:pPr>
            <w:r w:rsidRPr="00F24596">
              <w:t>konfliktVannOgAvloep</w:t>
            </w:r>
          </w:p>
        </w:tc>
        <w:tc>
          <w:tcPr>
            <w:tcW w:w="2341" w:type="dxa"/>
            <w:vAlign w:val="center"/>
          </w:tcPr>
          <w:p w14:paraId="4B572D57" w14:textId="703AA930" w:rsidR="00FB48EF" w:rsidRDefault="00EB1D30" w:rsidP="009B6F2F">
            <w:pPr>
              <w:pStyle w:val="Brdtekst"/>
            </w:pPr>
            <w:r w:rsidRPr="00FD733A">
              <w:t>Ja/nei</w:t>
            </w:r>
          </w:p>
        </w:tc>
        <w:tc>
          <w:tcPr>
            <w:tcW w:w="3124" w:type="dxa"/>
            <w:vAlign w:val="center"/>
          </w:tcPr>
          <w:p w14:paraId="6A734A87" w14:textId="3E9FA366" w:rsidR="00FB48EF" w:rsidRDefault="00F24596" w:rsidP="009B6F2F">
            <w:pPr>
              <w:pStyle w:val="Brdtekst"/>
            </w:pPr>
            <w:r>
              <w:t>Kan tiltaket være i konflikt med vann- og avløpsledninger?</w:t>
            </w:r>
          </w:p>
        </w:tc>
      </w:tr>
    </w:tbl>
    <w:p w14:paraId="6DC39C20" w14:textId="77777777" w:rsidR="00FB48EF" w:rsidRDefault="00FB48EF" w:rsidP="00F602AD">
      <w:pPr>
        <w:pStyle w:val="HTML-forhndsformatert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Style w:val="nt"/>
          <w:rFonts w:ascii="Menlo" w:eastAsiaTheme="majorEastAsia" w:hAnsi="Menlo" w:cs="Menlo"/>
          <w:color w:val="000080"/>
          <w:sz w:val="18"/>
          <w:szCs w:val="18"/>
        </w:rPr>
      </w:pPr>
    </w:p>
    <w:p w14:paraId="4626D80A" w14:textId="32BD0D51" w:rsidR="00012A65" w:rsidRDefault="00EB6D46" w:rsidP="00057EB1">
      <w:pPr>
        <w:pStyle w:val="Brdtekst"/>
        <w:rPr>
          <w:lang w:eastAsia="en-US"/>
        </w:rPr>
      </w:pPr>
      <w:r>
        <w:rPr>
          <w:lang w:eastAsia="en-US"/>
        </w:rPr>
        <w:lastRenderedPageBreak/>
        <w:drawing>
          <wp:inline distT="0" distB="0" distL="0" distR="0" wp14:anchorId="19B4AA47" wp14:editId="782BDD2C">
            <wp:extent cx="5328285" cy="1553210"/>
            <wp:effectExtent l="0" t="0" r="5715" b="0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lassering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17431" w14:textId="77777777" w:rsidR="006B71E9" w:rsidRDefault="006B71E9" w:rsidP="006B71E9">
      <w:pPr>
        <w:pStyle w:val="Overskrift3"/>
        <w:numPr>
          <w:ilvl w:val="0"/>
          <w:numId w:val="0"/>
        </w:numPr>
        <w:ind w:left="720"/>
        <w:rPr>
          <w:noProof/>
          <w:lang w:eastAsia="nb-NO"/>
        </w:rPr>
      </w:pPr>
    </w:p>
    <w:p w14:paraId="295D86FA" w14:textId="3FBEB6A3" w:rsidR="00BC1796" w:rsidRPr="00BC1796" w:rsidRDefault="00012A65" w:rsidP="001B28D5">
      <w:pPr>
        <w:pStyle w:val="Overskrift3"/>
        <w:rPr>
          <w:noProof/>
          <w:lang w:eastAsia="nb-NO"/>
        </w:rPr>
      </w:pPr>
      <w:bookmarkStart w:id="26" w:name="_Toc519080024"/>
      <w:r>
        <w:rPr>
          <w:noProof/>
          <w:lang w:eastAsia="nb-NO"/>
        </w:rPr>
        <w:t>Infrastruktur</w:t>
      </w:r>
      <w:bookmarkEnd w:id="26"/>
    </w:p>
    <w:p w14:paraId="4606CFE2" w14:textId="77777777" w:rsidR="00397FAC" w:rsidRDefault="00397FAC" w:rsidP="00F602AD">
      <w:pPr>
        <w:pStyle w:val="HTML-forhndsformatert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Style w:val="nt"/>
          <w:rFonts w:ascii="Menlo" w:eastAsiaTheme="majorEastAsia" w:hAnsi="Menlo" w:cs="Menlo"/>
          <w:color w:val="000080"/>
          <w:sz w:val="18"/>
          <w:szCs w:val="18"/>
        </w:rPr>
      </w:pPr>
    </w:p>
    <w:tbl>
      <w:tblPr>
        <w:tblStyle w:val="Middelsskyggelegging1uthevingsfarge1"/>
        <w:tblW w:w="0" w:type="auto"/>
        <w:tblLook w:val="0420" w:firstRow="1" w:lastRow="0" w:firstColumn="0" w:lastColumn="0" w:noHBand="0" w:noVBand="1"/>
      </w:tblPr>
      <w:tblGrid>
        <w:gridCol w:w="3359"/>
        <w:gridCol w:w="2257"/>
        <w:gridCol w:w="2991"/>
      </w:tblGrid>
      <w:tr w:rsidR="00397FAC" w14:paraId="57FA9797" w14:textId="77777777" w:rsidTr="003E02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359" w:type="dxa"/>
            <w:vAlign w:val="center"/>
          </w:tcPr>
          <w:p w14:paraId="671FD42C" w14:textId="77777777" w:rsidR="00397FAC" w:rsidRDefault="00397FAC" w:rsidP="009B6F2F">
            <w:pPr>
              <w:pStyle w:val="Brdtekst"/>
            </w:pPr>
            <w:r>
              <w:t>Felt</w:t>
            </w:r>
          </w:p>
        </w:tc>
        <w:tc>
          <w:tcPr>
            <w:tcW w:w="2257" w:type="dxa"/>
            <w:vAlign w:val="center"/>
          </w:tcPr>
          <w:p w14:paraId="4B1B98BD" w14:textId="77777777" w:rsidR="00397FAC" w:rsidRDefault="00397FAC" w:rsidP="009B6F2F">
            <w:pPr>
              <w:pStyle w:val="Brdtekst"/>
            </w:pPr>
            <w:r>
              <w:t>Type</w:t>
            </w:r>
          </w:p>
        </w:tc>
        <w:tc>
          <w:tcPr>
            <w:tcW w:w="2991" w:type="dxa"/>
            <w:vAlign w:val="center"/>
          </w:tcPr>
          <w:p w14:paraId="7CBF750E" w14:textId="77777777" w:rsidR="00397FAC" w:rsidRDefault="00397FAC" w:rsidP="009B6F2F">
            <w:pPr>
              <w:pStyle w:val="Brdtekst"/>
            </w:pPr>
            <w:r>
              <w:t>Forklaring</w:t>
            </w:r>
          </w:p>
        </w:tc>
      </w:tr>
      <w:tr w:rsidR="00FE104C" w14:paraId="3AEE121B" w14:textId="77777777" w:rsidTr="003E0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59" w:type="dxa"/>
            <w:vAlign w:val="center"/>
          </w:tcPr>
          <w:p w14:paraId="43965F49" w14:textId="4ACD6BEA" w:rsidR="00FE104C" w:rsidRDefault="00FE104C" w:rsidP="00FE104C">
            <w:pPr>
              <w:pStyle w:val="Brdtekst"/>
            </w:pPr>
            <w:r w:rsidRPr="006E21C6">
              <w:t>nyeEndretAdkomst</w:t>
            </w:r>
          </w:p>
        </w:tc>
        <w:tc>
          <w:tcPr>
            <w:tcW w:w="2257" w:type="dxa"/>
            <w:vAlign w:val="center"/>
          </w:tcPr>
          <w:p w14:paraId="7AD24EC7" w14:textId="4157565D" w:rsidR="00FE104C" w:rsidRDefault="00FE104C" w:rsidP="00FE104C">
            <w:pPr>
              <w:pStyle w:val="Brdtekst"/>
            </w:pPr>
            <w:r w:rsidRPr="00FD733A">
              <w:t>Ja/nei</w:t>
            </w:r>
          </w:p>
        </w:tc>
        <w:tc>
          <w:tcPr>
            <w:tcW w:w="2991" w:type="dxa"/>
            <w:vAlign w:val="center"/>
          </w:tcPr>
          <w:p w14:paraId="712531A2" w14:textId="33F90511" w:rsidR="00FE104C" w:rsidRDefault="00E54AFA" w:rsidP="00FE104C">
            <w:pPr>
              <w:pStyle w:val="Brdtekst"/>
            </w:pPr>
            <w:r>
              <w:t>Blir adkomsten til eiendommen endret</w:t>
            </w:r>
          </w:p>
        </w:tc>
      </w:tr>
      <w:tr w:rsidR="00FE104C" w14:paraId="367AC0BD" w14:textId="77777777" w:rsidTr="003E02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359" w:type="dxa"/>
            <w:vAlign w:val="center"/>
          </w:tcPr>
          <w:p w14:paraId="5A397232" w14:textId="303B5C51" w:rsidR="00FE104C" w:rsidRPr="00A8344F" w:rsidRDefault="00FE104C" w:rsidP="00FE104C">
            <w:pPr>
              <w:pStyle w:val="Brdtekst"/>
            </w:pPr>
            <w:r w:rsidRPr="006E21C6">
              <w:t>vegtype</w:t>
            </w:r>
          </w:p>
        </w:tc>
        <w:tc>
          <w:tcPr>
            <w:tcW w:w="2257" w:type="dxa"/>
            <w:vAlign w:val="center"/>
          </w:tcPr>
          <w:p w14:paraId="68DEC094" w14:textId="2C7CEC9F" w:rsidR="00FE104C" w:rsidRDefault="00FE104C" w:rsidP="00FE104C">
            <w:pPr>
              <w:pStyle w:val="Brdtekst"/>
            </w:pPr>
            <w:r w:rsidRPr="006E21C6">
              <w:t>KodeType</w:t>
            </w:r>
          </w:p>
        </w:tc>
        <w:tc>
          <w:tcPr>
            <w:tcW w:w="2991" w:type="dxa"/>
            <w:vAlign w:val="center"/>
          </w:tcPr>
          <w:p w14:paraId="448ED47E" w14:textId="1FFBDF5A" w:rsidR="00FE104C" w:rsidRDefault="00E54AFA" w:rsidP="00FE104C">
            <w:pPr>
              <w:pStyle w:val="Brdtekst"/>
            </w:pPr>
            <w:r>
              <w:t>Beskrivelse</w:t>
            </w:r>
            <w:r w:rsidR="00E637D3">
              <w:t xml:space="preserve"> av type veg eiendommen er knyttet til</w:t>
            </w:r>
          </w:p>
        </w:tc>
      </w:tr>
      <w:tr w:rsidR="00FE104C" w14:paraId="5B2F8768" w14:textId="77777777" w:rsidTr="003E0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59" w:type="dxa"/>
            <w:vAlign w:val="center"/>
          </w:tcPr>
          <w:p w14:paraId="1E40D9C5" w14:textId="17EC5A48" w:rsidR="00FE104C" w:rsidRDefault="00FE104C" w:rsidP="00FE104C">
            <w:pPr>
              <w:pStyle w:val="Brdtekst"/>
            </w:pPr>
            <w:r w:rsidRPr="006E21C6">
              <w:t>erTillatelseGittRiksFylkesveg</w:t>
            </w:r>
          </w:p>
        </w:tc>
        <w:tc>
          <w:tcPr>
            <w:tcW w:w="2257" w:type="dxa"/>
            <w:vAlign w:val="center"/>
          </w:tcPr>
          <w:p w14:paraId="38EF1C81" w14:textId="77777777" w:rsidR="00FE104C" w:rsidRDefault="00FE104C" w:rsidP="00FE104C">
            <w:pPr>
              <w:pStyle w:val="Brdtekst"/>
            </w:pPr>
            <w:r w:rsidRPr="00FD733A">
              <w:t>Ja/nei</w:t>
            </w:r>
          </w:p>
        </w:tc>
        <w:tc>
          <w:tcPr>
            <w:tcW w:w="2991" w:type="dxa"/>
            <w:vAlign w:val="center"/>
          </w:tcPr>
          <w:p w14:paraId="482554B5" w14:textId="2D4508EA" w:rsidR="00FE104C" w:rsidRDefault="00083DA8" w:rsidP="00FE104C">
            <w:pPr>
              <w:pStyle w:val="Brdtekst"/>
            </w:pPr>
            <w:r>
              <w:t xml:space="preserve">Er avkjøringstillatelse </w:t>
            </w:r>
            <w:r w:rsidR="006E21C6">
              <w:t>fra</w:t>
            </w:r>
            <w:r>
              <w:t xml:space="preserve"> fylkesveg gitt?</w:t>
            </w:r>
          </w:p>
        </w:tc>
      </w:tr>
      <w:tr w:rsidR="003E0264" w14:paraId="27A17986" w14:textId="77777777" w:rsidTr="003E02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359" w:type="dxa"/>
            <w:vAlign w:val="center"/>
          </w:tcPr>
          <w:p w14:paraId="65460DC7" w14:textId="58BB99B6" w:rsidR="003E0264" w:rsidRPr="006E21C6" w:rsidRDefault="003E0264" w:rsidP="003E0264">
            <w:pPr>
              <w:pStyle w:val="Brdtekst"/>
            </w:pPr>
            <w:r w:rsidRPr="006E21C6">
              <w:t>erTillatelseGittKommunalVeg</w:t>
            </w:r>
          </w:p>
        </w:tc>
        <w:tc>
          <w:tcPr>
            <w:tcW w:w="2257" w:type="dxa"/>
          </w:tcPr>
          <w:p w14:paraId="4B8B8401" w14:textId="7F8FF04B" w:rsidR="003E0264" w:rsidRPr="00FD733A" w:rsidRDefault="003E0264" w:rsidP="003E0264">
            <w:pPr>
              <w:pStyle w:val="Brdtekst"/>
            </w:pPr>
            <w:r w:rsidRPr="00B44C06">
              <w:t>Ja/nei</w:t>
            </w:r>
          </w:p>
        </w:tc>
        <w:tc>
          <w:tcPr>
            <w:tcW w:w="2991" w:type="dxa"/>
            <w:vAlign w:val="center"/>
          </w:tcPr>
          <w:p w14:paraId="4253E5BE" w14:textId="0831D392" w:rsidR="003E0264" w:rsidRDefault="006E21C6" w:rsidP="003E0264">
            <w:pPr>
              <w:pStyle w:val="Brdtekst"/>
            </w:pPr>
            <w:r>
              <w:t>Er avkjøringstillatelse fra kommunal veg gitt?</w:t>
            </w:r>
          </w:p>
        </w:tc>
      </w:tr>
      <w:tr w:rsidR="003E0264" w14:paraId="58DB21B8" w14:textId="77777777" w:rsidTr="003E0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59" w:type="dxa"/>
            <w:vAlign w:val="center"/>
          </w:tcPr>
          <w:p w14:paraId="06ADA827" w14:textId="21978A61" w:rsidR="003E0264" w:rsidRPr="006E21C6" w:rsidRDefault="003E0264" w:rsidP="003E0264">
            <w:pPr>
              <w:pStyle w:val="Brdtekst"/>
            </w:pPr>
            <w:r w:rsidRPr="006E21C6">
              <w:t>erTillatelseGittPrivatVeg</w:t>
            </w:r>
          </w:p>
        </w:tc>
        <w:tc>
          <w:tcPr>
            <w:tcW w:w="2257" w:type="dxa"/>
          </w:tcPr>
          <w:p w14:paraId="4F188D46" w14:textId="50027025" w:rsidR="003E0264" w:rsidRPr="00FD733A" w:rsidRDefault="003E0264" w:rsidP="003E0264">
            <w:pPr>
              <w:pStyle w:val="Brdtekst"/>
            </w:pPr>
            <w:r w:rsidRPr="00B44C06">
              <w:t>Ja/nei</w:t>
            </w:r>
          </w:p>
        </w:tc>
        <w:tc>
          <w:tcPr>
            <w:tcW w:w="2991" w:type="dxa"/>
            <w:vAlign w:val="center"/>
          </w:tcPr>
          <w:p w14:paraId="7BF09D9A" w14:textId="22F911AD" w:rsidR="003E0264" w:rsidRDefault="006E21C6" w:rsidP="003E0264">
            <w:pPr>
              <w:pStyle w:val="Brdtekst"/>
            </w:pPr>
            <w:r>
              <w:t>Er avkjøringstillatelse fra privat veg gitt?</w:t>
            </w:r>
          </w:p>
        </w:tc>
      </w:tr>
    </w:tbl>
    <w:p w14:paraId="24A57A17" w14:textId="45D0D0ED" w:rsidR="00EA08A1" w:rsidRDefault="00EA08A1" w:rsidP="00F602AD">
      <w:pPr>
        <w:pStyle w:val="Brdtekst"/>
        <w:rPr>
          <w:lang w:eastAsia="en-US"/>
        </w:rPr>
      </w:pPr>
    </w:p>
    <w:p w14:paraId="76EBFC52" w14:textId="46D595B0" w:rsidR="00EB6D46" w:rsidRDefault="000347CD" w:rsidP="00F602AD">
      <w:pPr>
        <w:pStyle w:val="Brdtekst"/>
        <w:rPr>
          <w:lang w:eastAsia="en-US"/>
        </w:rPr>
      </w:pPr>
      <w:r>
        <w:rPr>
          <w:lang w:eastAsia="en-US"/>
        </w:rPr>
        <w:drawing>
          <wp:inline distT="0" distB="0" distL="0" distR="0" wp14:anchorId="0ADC4EDE" wp14:editId="6D3AB87D">
            <wp:extent cx="5328285" cy="3535045"/>
            <wp:effectExtent l="0" t="0" r="5715" b="0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Veg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13E46" w14:textId="77777777" w:rsidR="006D7D30" w:rsidRDefault="006D7D30" w:rsidP="006D7D30">
      <w:pPr>
        <w:pStyle w:val="Overskrift3"/>
        <w:numPr>
          <w:ilvl w:val="0"/>
          <w:numId w:val="0"/>
        </w:numPr>
        <w:ind w:left="720"/>
        <w:rPr>
          <w:noProof/>
          <w:lang w:eastAsia="nb-NO"/>
        </w:rPr>
      </w:pPr>
    </w:p>
    <w:p w14:paraId="65CAF642" w14:textId="7601C576" w:rsidR="006E21C6" w:rsidRDefault="006E21C6" w:rsidP="006E21C6">
      <w:pPr>
        <w:pStyle w:val="Overskrift3"/>
        <w:rPr>
          <w:noProof/>
          <w:lang w:eastAsia="nb-NO"/>
        </w:rPr>
      </w:pPr>
      <w:bookmarkStart w:id="27" w:name="_Toc519080025"/>
      <w:r>
        <w:rPr>
          <w:noProof/>
          <w:lang w:eastAsia="nb-NO"/>
        </w:rPr>
        <w:t>Følgebrev</w:t>
      </w:r>
      <w:bookmarkEnd w:id="27"/>
    </w:p>
    <w:p w14:paraId="3656234F" w14:textId="77777777" w:rsidR="006E21C6" w:rsidRDefault="006E21C6" w:rsidP="006E21C6">
      <w:pPr>
        <w:pStyle w:val="Brdtekst"/>
      </w:pPr>
    </w:p>
    <w:tbl>
      <w:tblPr>
        <w:tblStyle w:val="Middelsskyggelegging1uthevingsfarge1"/>
        <w:tblW w:w="0" w:type="auto"/>
        <w:tblLook w:val="0420" w:firstRow="1" w:lastRow="0" w:firstColumn="0" w:lastColumn="0" w:noHBand="0" w:noVBand="1"/>
      </w:tblPr>
      <w:tblGrid>
        <w:gridCol w:w="2518"/>
        <w:gridCol w:w="1701"/>
        <w:gridCol w:w="4388"/>
      </w:tblGrid>
      <w:tr w:rsidR="006E21C6" w14:paraId="33463C3A" w14:textId="77777777" w:rsidTr="009B6F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18" w:type="dxa"/>
            <w:vAlign w:val="center"/>
          </w:tcPr>
          <w:p w14:paraId="219565AB" w14:textId="77777777" w:rsidR="006E21C6" w:rsidRDefault="006E21C6" w:rsidP="009B6F2F">
            <w:pPr>
              <w:pStyle w:val="Brdtekst"/>
            </w:pPr>
            <w:r>
              <w:t>Felt</w:t>
            </w:r>
          </w:p>
        </w:tc>
        <w:tc>
          <w:tcPr>
            <w:tcW w:w="1701" w:type="dxa"/>
            <w:vAlign w:val="center"/>
          </w:tcPr>
          <w:p w14:paraId="7B6A0E09" w14:textId="77777777" w:rsidR="006E21C6" w:rsidRDefault="006E21C6" w:rsidP="009B6F2F">
            <w:pPr>
              <w:pStyle w:val="Brdtekst"/>
            </w:pPr>
            <w:r>
              <w:t>Type</w:t>
            </w:r>
          </w:p>
        </w:tc>
        <w:tc>
          <w:tcPr>
            <w:tcW w:w="4388" w:type="dxa"/>
            <w:vAlign w:val="center"/>
          </w:tcPr>
          <w:p w14:paraId="2EA962F6" w14:textId="77777777" w:rsidR="006E21C6" w:rsidRDefault="006E21C6" w:rsidP="009B6F2F">
            <w:pPr>
              <w:pStyle w:val="Brdtekst"/>
            </w:pPr>
            <w:r>
              <w:t>Forklaring</w:t>
            </w:r>
          </w:p>
        </w:tc>
      </w:tr>
      <w:tr w:rsidR="006E21C6" w14:paraId="409D5EA6" w14:textId="77777777" w:rsidTr="009B6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18" w:type="dxa"/>
            <w:vAlign w:val="center"/>
          </w:tcPr>
          <w:p w14:paraId="28815424" w14:textId="77777777" w:rsidR="006E21C6" w:rsidRPr="00A8344F" w:rsidRDefault="006E21C6" w:rsidP="009B6F2F">
            <w:pPr>
              <w:pStyle w:val="Brdtekst"/>
            </w:pPr>
            <w:r w:rsidRPr="00C21E8B">
              <w:t>foelgebrev</w:t>
            </w:r>
          </w:p>
        </w:tc>
        <w:tc>
          <w:tcPr>
            <w:tcW w:w="1701" w:type="dxa"/>
            <w:vAlign w:val="center"/>
          </w:tcPr>
          <w:p w14:paraId="04859F1B" w14:textId="77777777" w:rsidR="006E21C6" w:rsidRDefault="006E21C6" w:rsidP="009B6F2F">
            <w:pPr>
              <w:pStyle w:val="Brdtekst"/>
            </w:pPr>
            <w:r>
              <w:t>string</w:t>
            </w:r>
          </w:p>
        </w:tc>
        <w:tc>
          <w:tcPr>
            <w:tcW w:w="4388" w:type="dxa"/>
            <w:vAlign w:val="center"/>
          </w:tcPr>
          <w:p w14:paraId="153580DD" w14:textId="77777777" w:rsidR="006E21C6" w:rsidRDefault="006E21C6" w:rsidP="009B6F2F">
            <w:pPr>
              <w:pStyle w:val="Brdtekst"/>
            </w:pPr>
            <w:r>
              <w:t>Beskrivelse i fri tekst som kan følge søknaden</w:t>
            </w:r>
          </w:p>
        </w:tc>
      </w:tr>
    </w:tbl>
    <w:p w14:paraId="7D3A9BEF" w14:textId="627546EB" w:rsidR="00AF2E84" w:rsidRDefault="00AF2E84" w:rsidP="00F602AD">
      <w:pPr>
        <w:pStyle w:val="Brdtekst"/>
        <w:rPr>
          <w:lang w:eastAsia="en-US"/>
        </w:rPr>
      </w:pPr>
    </w:p>
    <w:p w14:paraId="482E9158" w14:textId="121DB8BA" w:rsidR="00A6667C" w:rsidRDefault="00A6667C" w:rsidP="00F602AD">
      <w:pPr>
        <w:pStyle w:val="Brdtekst"/>
        <w:rPr>
          <w:lang w:eastAsia="en-US"/>
        </w:rPr>
      </w:pPr>
      <w:r>
        <w:rPr>
          <w:lang w:eastAsia="en-US"/>
        </w:rPr>
        <w:drawing>
          <wp:inline distT="0" distB="0" distL="0" distR="0" wp14:anchorId="19447B15" wp14:editId="5A387067">
            <wp:extent cx="5328285" cy="1536700"/>
            <wp:effectExtent l="0" t="0" r="5715" b="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ølgebrev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9C8C8" w14:textId="73BEC763" w:rsidR="006B71E9" w:rsidRDefault="006B71E9" w:rsidP="006B71E9">
      <w:pPr>
        <w:pStyle w:val="Overskrift3"/>
        <w:numPr>
          <w:ilvl w:val="0"/>
          <w:numId w:val="0"/>
        </w:numPr>
        <w:ind w:left="720"/>
        <w:rPr>
          <w:noProof/>
          <w:lang w:eastAsia="nb-NO"/>
        </w:rPr>
      </w:pPr>
    </w:p>
    <w:p w14:paraId="78F41780" w14:textId="77777777" w:rsidR="006D7D30" w:rsidRPr="006D7D30" w:rsidRDefault="006D7D30" w:rsidP="006D7D30">
      <w:pPr>
        <w:pStyle w:val="Brdtekst"/>
      </w:pPr>
    </w:p>
    <w:p w14:paraId="6834A9CD" w14:textId="258341A3" w:rsidR="006E21C6" w:rsidRDefault="006E21C6" w:rsidP="006E21C6">
      <w:pPr>
        <w:pStyle w:val="Overskrift3"/>
        <w:rPr>
          <w:noProof/>
          <w:lang w:eastAsia="nb-NO"/>
        </w:rPr>
      </w:pPr>
      <w:bookmarkStart w:id="28" w:name="_Toc519080026"/>
      <w:r>
        <w:rPr>
          <w:noProof/>
          <w:lang w:eastAsia="nb-NO"/>
        </w:rPr>
        <w:t>Nabovarsling</w:t>
      </w:r>
      <w:bookmarkEnd w:id="28"/>
    </w:p>
    <w:p w14:paraId="47630C37" w14:textId="77777777" w:rsidR="006E21C6" w:rsidRDefault="006E21C6" w:rsidP="006E21C6">
      <w:pPr>
        <w:pStyle w:val="Brdtekst"/>
      </w:pPr>
    </w:p>
    <w:tbl>
      <w:tblPr>
        <w:tblStyle w:val="Middelsskyggelegging1uthevingsfarge1"/>
        <w:tblW w:w="0" w:type="auto"/>
        <w:tblLook w:val="0420" w:firstRow="1" w:lastRow="0" w:firstColumn="0" w:lastColumn="0" w:noHBand="0" w:noVBand="1"/>
      </w:tblPr>
      <w:tblGrid>
        <w:gridCol w:w="2689"/>
        <w:gridCol w:w="1672"/>
        <w:gridCol w:w="4246"/>
      </w:tblGrid>
      <w:tr w:rsidR="006E21C6" w14:paraId="04EC1EF7" w14:textId="77777777" w:rsidTr="009B6F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3DD885A7" w14:textId="77777777" w:rsidR="006E21C6" w:rsidRDefault="006E21C6" w:rsidP="009B6F2F">
            <w:pPr>
              <w:pStyle w:val="Brdtekst"/>
            </w:pPr>
            <w:r>
              <w:t>Felt</w:t>
            </w:r>
          </w:p>
        </w:tc>
        <w:tc>
          <w:tcPr>
            <w:tcW w:w="1672" w:type="dxa"/>
            <w:vAlign w:val="center"/>
          </w:tcPr>
          <w:p w14:paraId="368C322F" w14:textId="77777777" w:rsidR="006E21C6" w:rsidRDefault="006E21C6" w:rsidP="009B6F2F">
            <w:pPr>
              <w:pStyle w:val="Brdtekst"/>
            </w:pPr>
            <w:r>
              <w:t>Type</w:t>
            </w:r>
          </w:p>
        </w:tc>
        <w:tc>
          <w:tcPr>
            <w:tcW w:w="4246" w:type="dxa"/>
            <w:vAlign w:val="center"/>
          </w:tcPr>
          <w:p w14:paraId="3B6DF8BC" w14:textId="77777777" w:rsidR="006E21C6" w:rsidRDefault="006E21C6" w:rsidP="009B6F2F">
            <w:pPr>
              <w:pStyle w:val="Brdtekst"/>
            </w:pPr>
            <w:r>
              <w:t>Forklaring</w:t>
            </w:r>
          </w:p>
        </w:tc>
      </w:tr>
      <w:tr w:rsidR="006E21C6" w14:paraId="0C023F69" w14:textId="77777777" w:rsidTr="009B6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716C94F6" w14:textId="77777777" w:rsidR="006E21C6" w:rsidRDefault="006E21C6" w:rsidP="009B6F2F">
            <w:pPr>
              <w:pStyle w:val="Brdtekst"/>
            </w:pPr>
            <w:r w:rsidRPr="00FD733A">
              <w:t>fritattFraNabovarsling</w:t>
            </w:r>
          </w:p>
        </w:tc>
        <w:tc>
          <w:tcPr>
            <w:tcW w:w="1672" w:type="dxa"/>
            <w:vAlign w:val="center"/>
          </w:tcPr>
          <w:p w14:paraId="6D9B9A26" w14:textId="77777777" w:rsidR="006E21C6" w:rsidRDefault="006E21C6" w:rsidP="009B6F2F">
            <w:pPr>
              <w:pStyle w:val="Brdtekst"/>
            </w:pPr>
            <w:r w:rsidRPr="00FD733A">
              <w:t>Ja/nei</w:t>
            </w:r>
          </w:p>
        </w:tc>
        <w:tc>
          <w:tcPr>
            <w:tcW w:w="4246" w:type="dxa"/>
            <w:vAlign w:val="center"/>
          </w:tcPr>
          <w:p w14:paraId="05759C85" w14:textId="77777777" w:rsidR="006E21C6" w:rsidRDefault="006E21C6" w:rsidP="009B6F2F">
            <w:pPr>
              <w:pStyle w:val="Brdtekst"/>
            </w:pPr>
            <w:r>
              <w:t>Er søknaden om endring untatt fra ny nabovarsling?</w:t>
            </w:r>
          </w:p>
        </w:tc>
      </w:tr>
      <w:tr w:rsidR="006E21C6" w14:paraId="09C0F796" w14:textId="77777777" w:rsidTr="009B6F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4D474F3F" w14:textId="77777777" w:rsidR="006E21C6" w:rsidRPr="00A8344F" w:rsidRDefault="006E21C6" w:rsidP="009B6F2F">
            <w:pPr>
              <w:pStyle w:val="Brdtekst"/>
            </w:pPr>
            <w:r w:rsidRPr="00FD733A">
              <w:t>foreliggerMerknader</w:t>
            </w:r>
          </w:p>
        </w:tc>
        <w:tc>
          <w:tcPr>
            <w:tcW w:w="1672" w:type="dxa"/>
            <w:vAlign w:val="center"/>
          </w:tcPr>
          <w:p w14:paraId="43B81541" w14:textId="77777777" w:rsidR="006E21C6" w:rsidRDefault="006E21C6" w:rsidP="009B6F2F">
            <w:pPr>
              <w:pStyle w:val="Brdtekst"/>
            </w:pPr>
            <w:r w:rsidRPr="00FD733A">
              <w:t>Ja/nei</w:t>
            </w:r>
          </w:p>
        </w:tc>
        <w:tc>
          <w:tcPr>
            <w:tcW w:w="4246" w:type="dxa"/>
            <w:vAlign w:val="center"/>
          </w:tcPr>
          <w:p w14:paraId="081431A3" w14:textId="77777777" w:rsidR="006E21C6" w:rsidRDefault="006E21C6" w:rsidP="009B6F2F">
            <w:pPr>
              <w:pStyle w:val="Brdtekst"/>
            </w:pPr>
            <w:r>
              <w:t>Foreligger det merknader til søknaden om endring?</w:t>
            </w:r>
          </w:p>
        </w:tc>
      </w:tr>
      <w:tr w:rsidR="006E21C6" w14:paraId="48079FE9" w14:textId="77777777" w:rsidTr="009B6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4AE6DFE7" w14:textId="77777777" w:rsidR="006E21C6" w:rsidRDefault="006E21C6" w:rsidP="009B6F2F">
            <w:pPr>
              <w:pStyle w:val="Brdtekst"/>
            </w:pPr>
            <w:r w:rsidRPr="00FD733A">
              <w:t>antallMerknader</w:t>
            </w:r>
          </w:p>
        </w:tc>
        <w:tc>
          <w:tcPr>
            <w:tcW w:w="1672" w:type="dxa"/>
            <w:vAlign w:val="center"/>
          </w:tcPr>
          <w:p w14:paraId="1628736B" w14:textId="77777777" w:rsidR="006E21C6" w:rsidRDefault="006E21C6" w:rsidP="009B6F2F">
            <w:pPr>
              <w:pStyle w:val="Brdtekst"/>
            </w:pPr>
            <w:r>
              <w:t>heltall</w:t>
            </w:r>
          </w:p>
        </w:tc>
        <w:tc>
          <w:tcPr>
            <w:tcW w:w="4246" w:type="dxa"/>
            <w:vAlign w:val="center"/>
          </w:tcPr>
          <w:p w14:paraId="28E082D3" w14:textId="77777777" w:rsidR="006E21C6" w:rsidRDefault="006E21C6" w:rsidP="009B6F2F">
            <w:pPr>
              <w:pStyle w:val="Brdtekst"/>
            </w:pPr>
            <w:r>
              <w:t>Hvor mange merknader foreligger?</w:t>
            </w:r>
          </w:p>
        </w:tc>
      </w:tr>
      <w:tr w:rsidR="006E21C6" w14:paraId="7A5D160D" w14:textId="77777777" w:rsidTr="009B6F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678E7D84" w14:textId="77777777" w:rsidR="006E21C6" w:rsidRDefault="006E21C6" w:rsidP="009B6F2F">
            <w:pPr>
              <w:pStyle w:val="Brdtekst"/>
            </w:pPr>
            <w:r w:rsidRPr="00FD733A">
              <w:t>vurderingAvMerknader</w:t>
            </w:r>
          </w:p>
        </w:tc>
        <w:tc>
          <w:tcPr>
            <w:tcW w:w="1672" w:type="dxa"/>
            <w:vAlign w:val="center"/>
          </w:tcPr>
          <w:p w14:paraId="607222EB" w14:textId="77777777" w:rsidR="006E21C6" w:rsidRDefault="006E21C6" w:rsidP="009B6F2F">
            <w:pPr>
              <w:pStyle w:val="Brdtekst"/>
            </w:pPr>
            <w:r>
              <w:t>string</w:t>
            </w:r>
          </w:p>
        </w:tc>
        <w:tc>
          <w:tcPr>
            <w:tcW w:w="4246" w:type="dxa"/>
            <w:vAlign w:val="center"/>
          </w:tcPr>
          <w:p w14:paraId="15B275C7" w14:textId="77777777" w:rsidR="006E21C6" w:rsidRDefault="006E21C6" w:rsidP="009B6F2F">
            <w:pPr>
              <w:pStyle w:val="Brdtekst"/>
            </w:pPr>
            <w:r>
              <w:t>Ansvarlig søkers vurdering av merknadene</w:t>
            </w:r>
          </w:p>
        </w:tc>
      </w:tr>
      <w:tr w:rsidR="006E21C6" w14:paraId="4BD88B96" w14:textId="77777777" w:rsidTr="009B6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6023EADB" w14:textId="77777777" w:rsidR="006E21C6" w:rsidRPr="0088759F" w:rsidRDefault="006E21C6" w:rsidP="009B6F2F">
            <w:pPr>
              <w:pStyle w:val="Brdtekst"/>
            </w:pPr>
            <w:r w:rsidRPr="00FD733A">
              <w:t>soeknadensHjemmeside</w:t>
            </w:r>
          </w:p>
        </w:tc>
        <w:tc>
          <w:tcPr>
            <w:tcW w:w="1672" w:type="dxa"/>
            <w:vAlign w:val="center"/>
          </w:tcPr>
          <w:p w14:paraId="5CF5B065" w14:textId="77777777" w:rsidR="006E21C6" w:rsidRPr="0088759F" w:rsidRDefault="006E21C6" w:rsidP="009B6F2F">
            <w:pPr>
              <w:pStyle w:val="Brdtekst"/>
            </w:pPr>
            <w:r>
              <w:t>string</w:t>
            </w:r>
          </w:p>
        </w:tc>
        <w:tc>
          <w:tcPr>
            <w:tcW w:w="4246" w:type="dxa"/>
            <w:vAlign w:val="center"/>
          </w:tcPr>
          <w:p w14:paraId="587CEE8D" w14:textId="77777777" w:rsidR="006E21C6" w:rsidRDefault="006E21C6" w:rsidP="009B6F2F">
            <w:pPr>
              <w:pStyle w:val="Brdtekst"/>
            </w:pPr>
            <w:r>
              <w:t>Nettadresse hvor søknaden kan sees</w:t>
            </w:r>
          </w:p>
        </w:tc>
      </w:tr>
      <w:tr w:rsidR="006E21C6" w14:paraId="75EFDD62" w14:textId="77777777" w:rsidTr="009B6F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4D6FD6B4" w14:textId="77777777" w:rsidR="006E21C6" w:rsidRPr="00FD733A" w:rsidRDefault="006E21C6" w:rsidP="009B6F2F">
            <w:pPr>
              <w:pStyle w:val="Brdtekst"/>
            </w:pPr>
            <w:r w:rsidRPr="00FD733A">
              <w:t>soeknadSeesKontaktperson</w:t>
            </w:r>
          </w:p>
        </w:tc>
        <w:tc>
          <w:tcPr>
            <w:tcW w:w="1672" w:type="dxa"/>
            <w:vAlign w:val="center"/>
          </w:tcPr>
          <w:p w14:paraId="568C8FBB" w14:textId="77777777" w:rsidR="006E21C6" w:rsidRPr="00FD733A" w:rsidRDefault="006E21C6" w:rsidP="009B6F2F">
            <w:pPr>
              <w:pStyle w:val="Brdtekst"/>
            </w:pPr>
            <w:r w:rsidRPr="00FD733A">
              <w:t>string</w:t>
            </w:r>
          </w:p>
        </w:tc>
        <w:tc>
          <w:tcPr>
            <w:tcW w:w="4246" w:type="dxa"/>
            <w:vAlign w:val="center"/>
          </w:tcPr>
          <w:p w14:paraId="6972D8B1" w14:textId="77777777" w:rsidR="006E21C6" w:rsidRDefault="006E21C6" w:rsidP="009B6F2F">
            <w:pPr>
              <w:pStyle w:val="Brdtekst"/>
            </w:pPr>
            <w:r>
              <w:t>Kontaktperson hos søker</w:t>
            </w:r>
          </w:p>
        </w:tc>
      </w:tr>
      <w:tr w:rsidR="006E21C6" w14:paraId="2F9523EB" w14:textId="77777777" w:rsidTr="009B6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0E0CE5B3" w14:textId="77777777" w:rsidR="006E21C6" w:rsidRDefault="006E21C6" w:rsidP="009B6F2F">
            <w:pPr>
              <w:pStyle w:val="Brdtekst"/>
            </w:pPr>
            <w:r w:rsidRPr="00FD733A">
              <w:t>varsling</w:t>
            </w:r>
          </w:p>
        </w:tc>
        <w:tc>
          <w:tcPr>
            <w:tcW w:w="1672" w:type="dxa"/>
            <w:vAlign w:val="center"/>
          </w:tcPr>
          <w:p w14:paraId="1FD4C97D" w14:textId="77777777" w:rsidR="006E21C6" w:rsidRDefault="006E21C6" w:rsidP="009B6F2F">
            <w:pPr>
              <w:pStyle w:val="Brdtekst"/>
            </w:pPr>
            <w:r w:rsidRPr="00FD733A">
              <w:t>VarslingType</w:t>
            </w:r>
          </w:p>
        </w:tc>
        <w:tc>
          <w:tcPr>
            <w:tcW w:w="4246" w:type="dxa"/>
            <w:vAlign w:val="center"/>
          </w:tcPr>
          <w:p w14:paraId="4142827F" w14:textId="77777777" w:rsidR="006E21C6" w:rsidRDefault="006E21C6" w:rsidP="009B6F2F">
            <w:pPr>
              <w:pStyle w:val="Brdtekst"/>
            </w:pPr>
            <w:r>
              <w:t>Forklaring på hvordan naboene er varslet???</w:t>
            </w:r>
          </w:p>
        </w:tc>
      </w:tr>
      <w:tr w:rsidR="006E21C6" w14:paraId="222AE8EA" w14:textId="77777777" w:rsidTr="009B6F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078FC9CA" w14:textId="77777777" w:rsidR="006E21C6" w:rsidRDefault="006E21C6" w:rsidP="009B6F2F">
            <w:pPr>
              <w:pStyle w:val="Brdtekst"/>
            </w:pPr>
            <w:r w:rsidRPr="00FD733A">
              <w:t>VarslingListe</w:t>
            </w:r>
          </w:p>
        </w:tc>
        <w:tc>
          <w:tcPr>
            <w:tcW w:w="1672" w:type="dxa"/>
            <w:vAlign w:val="center"/>
          </w:tcPr>
          <w:p w14:paraId="323CEE93" w14:textId="77777777" w:rsidR="006E21C6" w:rsidRDefault="006E21C6" w:rsidP="009B6F2F">
            <w:pPr>
              <w:pStyle w:val="Brdtekst"/>
            </w:pPr>
            <w:r>
              <w:t>?</w:t>
            </w:r>
          </w:p>
        </w:tc>
        <w:tc>
          <w:tcPr>
            <w:tcW w:w="4246" w:type="dxa"/>
            <w:vAlign w:val="center"/>
          </w:tcPr>
          <w:p w14:paraId="66994CF9" w14:textId="77777777" w:rsidR="006E21C6" w:rsidRDefault="006E21C6" w:rsidP="009B6F2F">
            <w:pPr>
              <w:pStyle w:val="Brdtekst"/>
            </w:pPr>
            <w:r>
              <w:t>Liste over eiendommer hvor eierne har blitt varslet</w:t>
            </w:r>
          </w:p>
        </w:tc>
      </w:tr>
    </w:tbl>
    <w:p w14:paraId="17DDA2F3" w14:textId="4FAD87FA" w:rsidR="0074434A" w:rsidRDefault="0074434A" w:rsidP="00057EB1">
      <w:pPr>
        <w:pStyle w:val="Brdtekst"/>
        <w:rPr>
          <w:lang w:eastAsia="en-US"/>
        </w:rPr>
      </w:pPr>
    </w:p>
    <w:p w14:paraId="53B47DB7" w14:textId="77777777" w:rsidR="00AF084A" w:rsidRDefault="00AF084A" w:rsidP="00AF084A">
      <w:pPr>
        <w:pStyle w:val="Brdtekst"/>
      </w:pPr>
      <w:r>
        <w:lastRenderedPageBreak/>
        <w:drawing>
          <wp:inline distT="0" distB="0" distL="0" distR="0" wp14:anchorId="4E47C174" wp14:editId="31D54F2A">
            <wp:extent cx="5328285" cy="4066540"/>
            <wp:effectExtent l="0" t="0" r="5715" b="0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arsling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66181" w14:textId="77777777" w:rsidR="00AF084A" w:rsidRDefault="00AF084A" w:rsidP="00057EB1">
      <w:pPr>
        <w:pStyle w:val="Brdtekst"/>
        <w:rPr>
          <w:lang w:eastAsia="en-US"/>
        </w:rPr>
      </w:pPr>
    </w:p>
    <w:p w14:paraId="395E801E" w14:textId="21304D05" w:rsidR="00505E05" w:rsidRDefault="00505E05" w:rsidP="004053A7">
      <w:pPr>
        <w:pStyle w:val="Overskrift2"/>
        <w:rPr>
          <w:noProof/>
          <w:lang w:eastAsia="nb-NO"/>
        </w:rPr>
      </w:pPr>
      <w:bookmarkStart w:id="29" w:name="_Toc519080027"/>
      <w:r>
        <w:rPr>
          <w:noProof/>
          <w:lang w:eastAsia="nb-NO"/>
        </w:rPr>
        <w:t>Endring av formål</w:t>
      </w:r>
      <w:bookmarkEnd w:id="29"/>
      <w:r w:rsidR="00680C98">
        <w:rPr>
          <w:noProof/>
          <w:lang w:eastAsia="nb-NO"/>
        </w:rPr>
        <w:t xml:space="preserve"> </w:t>
      </w:r>
    </w:p>
    <w:p w14:paraId="1A7E97A7" w14:textId="1439E779" w:rsidR="006C2FB4" w:rsidRDefault="006C2FB4" w:rsidP="006C2FB4">
      <w:pPr>
        <w:pStyle w:val="Brdtekst"/>
        <w:rPr>
          <w:lang w:eastAsia="en-US"/>
        </w:rPr>
      </w:pPr>
      <w:r>
        <w:rPr>
          <w:lang w:eastAsia="en-US"/>
        </w:rPr>
        <w:t>Følgende deler skal innsendes og valideres hvis «Endring av formål» er valgt:</w:t>
      </w:r>
    </w:p>
    <w:p w14:paraId="55077775" w14:textId="77777777" w:rsidR="006C2FB4" w:rsidRPr="006C2FB4" w:rsidRDefault="006C2FB4" w:rsidP="006C2FB4">
      <w:pPr>
        <w:pStyle w:val="Brdtekst"/>
      </w:pPr>
    </w:p>
    <w:p w14:paraId="433BF030" w14:textId="77777777" w:rsidR="007E3730" w:rsidRDefault="007E3730" w:rsidP="007E3730">
      <w:pPr>
        <w:pStyle w:val="Overskrift3"/>
        <w:rPr>
          <w:noProof/>
          <w:lang w:eastAsia="nb-NO"/>
        </w:rPr>
      </w:pPr>
      <w:bookmarkStart w:id="30" w:name="_Toc519080028"/>
      <w:r>
        <w:rPr>
          <w:noProof/>
          <w:lang w:eastAsia="nb-NO"/>
        </w:rPr>
        <w:t>Opplysninger om planstatus</w:t>
      </w:r>
      <w:bookmarkEnd w:id="30"/>
    </w:p>
    <w:p w14:paraId="6D7A3461" w14:textId="77777777" w:rsidR="007E3730" w:rsidRDefault="007E3730" w:rsidP="007E3730">
      <w:pPr>
        <w:pStyle w:val="Brdtekst"/>
      </w:pPr>
    </w:p>
    <w:tbl>
      <w:tblPr>
        <w:tblStyle w:val="Middelsskyggelegging1uthevingsfarge1"/>
        <w:tblW w:w="0" w:type="auto"/>
        <w:tblLayout w:type="fixed"/>
        <w:tblLook w:val="0420" w:firstRow="1" w:lastRow="0" w:firstColumn="0" w:lastColumn="0" w:noHBand="0" w:noVBand="1"/>
      </w:tblPr>
      <w:tblGrid>
        <w:gridCol w:w="2518"/>
        <w:gridCol w:w="1701"/>
        <w:gridCol w:w="4388"/>
      </w:tblGrid>
      <w:tr w:rsidR="007E3730" w14:paraId="5E17B27F" w14:textId="77777777" w:rsidTr="009B6F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18" w:type="dxa"/>
            <w:vAlign w:val="center"/>
          </w:tcPr>
          <w:p w14:paraId="0438705E" w14:textId="77777777" w:rsidR="007E3730" w:rsidRDefault="007E3730" w:rsidP="009B6F2F">
            <w:pPr>
              <w:pStyle w:val="Brdtekst"/>
            </w:pPr>
            <w:r>
              <w:t>Felt</w:t>
            </w:r>
          </w:p>
        </w:tc>
        <w:tc>
          <w:tcPr>
            <w:tcW w:w="1701" w:type="dxa"/>
            <w:vAlign w:val="center"/>
          </w:tcPr>
          <w:p w14:paraId="043B74D5" w14:textId="77777777" w:rsidR="007E3730" w:rsidRDefault="007E3730" w:rsidP="009B6F2F">
            <w:pPr>
              <w:pStyle w:val="Brdtekst"/>
            </w:pPr>
            <w:r>
              <w:t>Type</w:t>
            </w:r>
          </w:p>
        </w:tc>
        <w:tc>
          <w:tcPr>
            <w:tcW w:w="4388" w:type="dxa"/>
            <w:vAlign w:val="center"/>
          </w:tcPr>
          <w:p w14:paraId="77FDC912" w14:textId="77777777" w:rsidR="007E3730" w:rsidRDefault="007E3730" w:rsidP="009B6F2F">
            <w:pPr>
              <w:pStyle w:val="Brdtekst"/>
            </w:pPr>
            <w:r>
              <w:t>Forklaring</w:t>
            </w:r>
          </w:p>
        </w:tc>
      </w:tr>
      <w:tr w:rsidR="007E3730" w14:paraId="56B02F30" w14:textId="77777777" w:rsidTr="009B6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18" w:type="dxa"/>
            <w:vAlign w:val="center"/>
          </w:tcPr>
          <w:p w14:paraId="4E278ED3" w14:textId="77777777" w:rsidR="007E3730" w:rsidRDefault="007E3730" w:rsidP="009B6F2F">
            <w:pPr>
              <w:pStyle w:val="Brdtekst"/>
            </w:pPr>
            <w:r>
              <w:t>Plan</w:t>
            </w:r>
            <w:r w:rsidRPr="00E542D9">
              <w:t>type</w:t>
            </w:r>
          </w:p>
        </w:tc>
        <w:tc>
          <w:tcPr>
            <w:tcW w:w="1701" w:type="dxa"/>
            <w:vAlign w:val="center"/>
          </w:tcPr>
          <w:p w14:paraId="5E9F0294" w14:textId="77777777" w:rsidR="007E3730" w:rsidRDefault="007E3730" w:rsidP="009B6F2F">
            <w:pPr>
              <w:pStyle w:val="Brdtekst"/>
            </w:pPr>
            <w:r>
              <w:t>kodeliste plantype</w:t>
            </w:r>
          </w:p>
        </w:tc>
        <w:tc>
          <w:tcPr>
            <w:tcW w:w="4388" w:type="dxa"/>
            <w:vAlign w:val="center"/>
          </w:tcPr>
          <w:p w14:paraId="1532BE03" w14:textId="77777777" w:rsidR="007E3730" w:rsidRDefault="007E3730" w:rsidP="009B6F2F">
            <w:pPr>
              <w:pStyle w:val="Brdtekst"/>
            </w:pPr>
            <w:r>
              <w:t>Hvilke type plan gjelder for eiendommen</w:t>
            </w:r>
          </w:p>
        </w:tc>
      </w:tr>
      <w:tr w:rsidR="007E3730" w14:paraId="22B479FE" w14:textId="77777777" w:rsidTr="009B6F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18" w:type="dxa"/>
            <w:vAlign w:val="center"/>
          </w:tcPr>
          <w:p w14:paraId="400F23D2" w14:textId="77777777" w:rsidR="007E3730" w:rsidRPr="00A8344F" w:rsidRDefault="007E3730" w:rsidP="009B6F2F">
            <w:pPr>
              <w:pStyle w:val="Brdtekst"/>
            </w:pPr>
            <w:r>
              <w:t>navn</w:t>
            </w:r>
          </w:p>
        </w:tc>
        <w:tc>
          <w:tcPr>
            <w:tcW w:w="1701" w:type="dxa"/>
            <w:vAlign w:val="center"/>
          </w:tcPr>
          <w:p w14:paraId="1FDE11E6" w14:textId="77777777" w:rsidR="007E3730" w:rsidRDefault="007E3730" w:rsidP="009B6F2F">
            <w:pPr>
              <w:pStyle w:val="Brdtekst"/>
            </w:pPr>
            <w:r>
              <w:t>string</w:t>
            </w:r>
          </w:p>
        </w:tc>
        <w:tc>
          <w:tcPr>
            <w:tcW w:w="4388" w:type="dxa"/>
            <w:vAlign w:val="center"/>
          </w:tcPr>
          <w:p w14:paraId="25615988" w14:textId="77777777" w:rsidR="007E3730" w:rsidRDefault="007E3730" w:rsidP="009B6F2F">
            <w:pPr>
              <w:pStyle w:val="Brdtekst"/>
            </w:pPr>
            <w:r>
              <w:t>Navn på gjenldende plan</w:t>
            </w:r>
          </w:p>
        </w:tc>
      </w:tr>
      <w:tr w:rsidR="007E3730" w14:paraId="7A8D9A00" w14:textId="77777777" w:rsidTr="009B6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18" w:type="dxa"/>
            <w:vAlign w:val="center"/>
          </w:tcPr>
          <w:p w14:paraId="00B8D8F9" w14:textId="77777777" w:rsidR="007E3730" w:rsidRDefault="007E3730" w:rsidP="009B6F2F">
            <w:pPr>
              <w:pStyle w:val="Brdtekst"/>
            </w:pPr>
            <w:r w:rsidRPr="00B94B10">
              <w:t>formaal</w:t>
            </w:r>
          </w:p>
        </w:tc>
        <w:tc>
          <w:tcPr>
            <w:tcW w:w="1701" w:type="dxa"/>
            <w:vAlign w:val="center"/>
          </w:tcPr>
          <w:p w14:paraId="4E6877D0" w14:textId="77777777" w:rsidR="007E3730" w:rsidRDefault="007E3730" w:rsidP="009B6F2F">
            <w:pPr>
              <w:pStyle w:val="Brdtekst"/>
            </w:pPr>
            <w:r w:rsidRPr="00B94B10">
              <w:t>string</w:t>
            </w:r>
          </w:p>
        </w:tc>
        <w:tc>
          <w:tcPr>
            <w:tcW w:w="4388" w:type="dxa"/>
            <w:vAlign w:val="center"/>
          </w:tcPr>
          <w:p w14:paraId="18C9389D" w14:textId="77777777" w:rsidR="007E3730" w:rsidRDefault="007E3730" w:rsidP="009B6F2F">
            <w:pPr>
              <w:pStyle w:val="Brdtekst"/>
            </w:pPr>
            <w:r>
              <w:t>Hvilket formål eiendommen er regulert til i gjeldende plan</w:t>
            </w:r>
          </w:p>
        </w:tc>
      </w:tr>
      <w:tr w:rsidR="007E3730" w14:paraId="711C9553" w14:textId="77777777" w:rsidTr="009B6F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18" w:type="dxa"/>
            <w:vAlign w:val="center"/>
          </w:tcPr>
          <w:p w14:paraId="2559F055" w14:textId="77777777" w:rsidR="007E3730" w:rsidRDefault="007E3730" w:rsidP="009B6F2F">
            <w:pPr>
              <w:pStyle w:val="Brdtekst"/>
            </w:pPr>
            <w:r>
              <w:t>b</w:t>
            </w:r>
            <w:r w:rsidRPr="00A8344F">
              <w:t>eregningsregelGradAvUtnytting</w:t>
            </w:r>
          </w:p>
        </w:tc>
        <w:tc>
          <w:tcPr>
            <w:tcW w:w="1701" w:type="dxa"/>
            <w:vAlign w:val="center"/>
          </w:tcPr>
          <w:p w14:paraId="0665A9F3" w14:textId="77777777" w:rsidR="007E3730" w:rsidRDefault="007E3730" w:rsidP="009B6F2F">
            <w:pPr>
              <w:pStyle w:val="Brdtekst"/>
            </w:pPr>
            <w:r>
              <w:t>kodeliste</w:t>
            </w:r>
          </w:p>
        </w:tc>
        <w:tc>
          <w:tcPr>
            <w:tcW w:w="4388" w:type="dxa"/>
            <w:vAlign w:val="center"/>
          </w:tcPr>
          <w:p w14:paraId="0535842E" w14:textId="77777777" w:rsidR="007E3730" w:rsidRDefault="007E3730" w:rsidP="009B6F2F">
            <w:pPr>
              <w:pStyle w:val="Brdtekst"/>
            </w:pPr>
            <w:r>
              <w:t>Type betegnelse for grad av utnytting for eiendommen</w:t>
            </w:r>
          </w:p>
        </w:tc>
      </w:tr>
      <w:tr w:rsidR="007E3730" w14:paraId="3BB394C6" w14:textId="77777777" w:rsidTr="009B6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18" w:type="dxa"/>
            <w:vAlign w:val="center"/>
          </w:tcPr>
          <w:p w14:paraId="70998F54" w14:textId="77777777" w:rsidR="007E3730" w:rsidRPr="0088759F" w:rsidRDefault="007E3730" w:rsidP="009B6F2F">
            <w:pPr>
              <w:pStyle w:val="Brdtekst"/>
            </w:pPr>
            <w:r>
              <w:t>u</w:t>
            </w:r>
            <w:r w:rsidRPr="00A8344F">
              <w:t>tnyttingsgrad</w:t>
            </w:r>
          </w:p>
        </w:tc>
        <w:tc>
          <w:tcPr>
            <w:tcW w:w="1701" w:type="dxa"/>
            <w:vAlign w:val="center"/>
          </w:tcPr>
          <w:p w14:paraId="4E1C8539" w14:textId="77777777" w:rsidR="007E3730" w:rsidRPr="0088759F" w:rsidRDefault="007E3730" w:rsidP="009B6F2F">
            <w:pPr>
              <w:pStyle w:val="Brdtekst"/>
            </w:pPr>
            <w:r>
              <w:t>desimaltall</w:t>
            </w:r>
          </w:p>
        </w:tc>
        <w:tc>
          <w:tcPr>
            <w:tcW w:w="4388" w:type="dxa"/>
            <w:vAlign w:val="center"/>
          </w:tcPr>
          <w:p w14:paraId="372FB15A" w14:textId="77777777" w:rsidR="007E3730" w:rsidRDefault="007E3730" w:rsidP="009B6F2F">
            <w:pPr>
              <w:pStyle w:val="Brdtekst"/>
            </w:pPr>
            <w:r>
              <w:t>Størrelse på tillatt grad av utnytting</w:t>
            </w:r>
          </w:p>
        </w:tc>
      </w:tr>
      <w:tr w:rsidR="007E3730" w14:paraId="18A334DB" w14:textId="77777777" w:rsidTr="009B6F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18" w:type="dxa"/>
            <w:vAlign w:val="center"/>
          </w:tcPr>
          <w:p w14:paraId="735F49EA" w14:textId="77777777" w:rsidR="007E3730" w:rsidRDefault="007E3730" w:rsidP="009B6F2F">
            <w:pPr>
              <w:pStyle w:val="Brdtekst"/>
            </w:pPr>
            <w:r w:rsidRPr="00BA56CE">
              <w:t>andreRelevanteKrav</w:t>
            </w:r>
          </w:p>
        </w:tc>
        <w:tc>
          <w:tcPr>
            <w:tcW w:w="1701" w:type="dxa"/>
            <w:vAlign w:val="center"/>
          </w:tcPr>
          <w:p w14:paraId="29A39BFB" w14:textId="77777777" w:rsidR="007E3730" w:rsidRDefault="007E3730" w:rsidP="009B6F2F">
            <w:pPr>
              <w:pStyle w:val="Brdtekst"/>
            </w:pPr>
            <w:r w:rsidRPr="00BA56CE">
              <w:t>string</w:t>
            </w:r>
          </w:p>
        </w:tc>
        <w:tc>
          <w:tcPr>
            <w:tcW w:w="4388" w:type="dxa"/>
            <w:vAlign w:val="center"/>
          </w:tcPr>
          <w:p w14:paraId="04A3BD56" w14:textId="77777777" w:rsidR="007E3730" w:rsidRDefault="007E3730" w:rsidP="009B6F2F">
            <w:pPr>
              <w:pStyle w:val="Brdtekst"/>
            </w:pPr>
            <w:r>
              <w:t>Andre relevante krav i gjeldende plan</w:t>
            </w:r>
          </w:p>
        </w:tc>
      </w:tr>
    </w:tbl>
    <w:p w14:paraId="76D2EEC2" w14:textId="4F884A79" w:rsidR="004D122F" w:rsidRDefault="004D122F" w:rsidP="00F602AD">
      <w:pPr>
        <w:pStyle w:val="Brdtekst"/>
      </w:pPr>
    </w:p>
    <w:p w14:paraId="3A9DF5B3" w14:textId="10993D33" w:rsidR="008746D2" w:rsidRDefault="000347CD" w:rsidP="00F602AD">
      <w:pPr>
        <w:pStyle w:val="Brdtekst"/>
      </w:pPr>
      <w:r>
        <w:lastRenderedPageBreak/>
        <w:drawing>
          <wp:inline distT="0" distB="0" distL="0" distR="0" wp14:anchorId="61CD81D4" wp14:editId="7F60691F">
            <wp:extent cx="5733737" cy="4895987"/>
            <wp:effectExtent l="0" t="0" r="0" b="0"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lan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6546" cy="490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A61AB" w14:textId="77777777" w:rsidR="006B71E9" w:rsidRDefault="006B71E9" w:rsidP="006B71E9">
      <w:pPr>
        <w:pStyle w:val="Overskrift3"/>
        <w:numPr>
          <w:ilvl w:val="0"/>
          <w:numId w:val="0"/>
        </w:numPr>
        <w:ind w:left="720"/>
        <w:rPr>
          <w:noProof/>
          <w:lang w:eastAsia="nb-NO"/>
        </w:rPr>
      </w:pPr>
    </w:p>
    <w:p w14:paraId="46433C24" w14:textId="56186DD5" w:rsidR="00C366DC" w:rsidRDefault="00C366DC" w:rsidP="001B28D5">
      <w:pPr>
        <w:pStyle w:val="Overskrift3"/>
        <w:rPr>
          <w:noProof/>
          <w:lang w:eastAsia="nb-NO"/>
        </w:rPr>
      </w:pPr>
      <w:bookmarkStart w:id="31" w:name="_Toc519080029"/>
      <w:r>
        <w:rPr>
          <w:noProof/>
          <w:lang w:eastAsia="nb-NO"/>
        </w:rPr>
        <w:t>Bygningstype</w:t>
      </w:r>
      <w:bookmarkEnd w:id="31"/>
    </w:p>
    <w:p w14:paraId="5650C06D" w14:textId="72F2F6DA" w:rsidR="00755DA0" w:rsidRDefault="00755DA0" w:rsidP="00755DA0">
      <w:pPr>
        <w:pStyle w:val="Brdtekst"/>
      </w:pPr>
    </w:p>
    <w:tbl>
      <w:tblPr>
        <w:tblStyle w:val="Middelsskyggelegging1uthevingsfarge1"/>
        <w:tblW w:w="0" w:type="auto"/>
        <w:tblLayout w:type="fixed"/>
        <w:tblLook w:val="0420" w:firstRow="1" w:lastRow="0" w:firstColumn="0" w:lastColumn="0" w:noHBand="0" w:noVBand="1"/>
      </w:tblPr>
      <w:tblGrid>
        <w:gridCol w:w="2660"/>
        <w:gridCol w:w="1559"/>
        <w:gridCol w:w="4388"/>
      </w:tblGrid>
      <w:tr w:rsidR="00755DA0" w14:paraId="4F5B5965" w14:textId="77777777" w:rsidTr="002861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60" w:type="dxa"/>
            <w:vAlign w:val="center"/>
          </w:tcPr>
          <w:p w14:paraId="6B232F0F" w14:textId="77777777" w:rsidR="00755DA0" w:rsidRDefault="00755DA0" w:rsidP="009B6F2F">
            <w:pPr>
              <w:pStyle w:val="Brdtekst"/>
            </w:pPr>
            <w:r>
              <w:t>Felt</w:t>
            </w:r>
          </w:p>
        </w:tc>
        <w:tc>
          <w:tcPr>
            <w:tcW w:w="1559" w:type="dxa"/>
            <w:vAlign w:val="center"/>
          </w:tcPr>
          <w:p w14:paraId="3FD14CCF" w14:textId="77777777" w:rsidR="00755DA0" w:rsidRDefault="00755DA0" w:rsidP="009B6F2F">
            <w:pPr>
              <w:pStyle w:val="Brdtekst"/>
            </w:pPr>
            <w:r>
              <w:t>Type</w:t>
            </w:r>
          </w:p>
        </w:tc>
        <w:tc>
          <w:tcPr>
            <w:tcW w:w="4388" w:type="dxa"/>
            <w:vAlign w:val="center"/>
          </w:tcPr>
          <w:p w14:paraId="5B7C6C80" w14:textId="77777777" w:rsidR="00755DA0" w:rsidRDefault="00755DA0" w:rsidP="009B6F2F">
            <w:pPr>
              <w:pStyle w:val="Brdtekst"/>
            </w:pPr>
            <w:r>
              <w:t>Forklaring</w:t>
            </w:r>
          </w:p>
        </w:tc>
      </w:tr>
      <w:tr w:rsidR="00B7727C" w14:paraId="47484127" w14:textId="77777777" w:rsidTr="008233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60" w:type="dxa"/>
            <w:vAlign w:val="center"/>
          </w:tcPr>
          <w:p w14:paraId="7E814AEF" w14:textId="173CB7D7" w:rsidR="00B7727C" w:rsidRDefault="00B7727C" w:rsidP="00B7727C">
            <w:pPr>
              <w:pStyle w:val="Brdtekst"/>
            </w:pPr>
            <w:r w:rsidRPr="00B7727C">
              <w:t>anleggstype</w:t>
            </w:r>
          </w:p>
        </w:tc>
        <w:tc>
          <w:tcPr>
            <w:tcW w:w="1559" w:type="dxa"/>
            <w:vAlign w:val="center"/>
          </w:tcPr>
          <w:p w14:paraId="4124AB76" w14:textId="00339532" w:rsidR="00B7727C" w:rsidRDefault="00B7727C" w:rsidP="00B7727C">
            <w:pPr>
              <w:pStyle w:val="Brdtekst"/>
            </w:pPr>
            <w:r w:rsidRPr="00B7727C">
              <w:t>KodeType</w:t>
            </w:r>
          </w:p>
        </w:tc>
        <w:tc>
          <w:tcPr>
            <w:tcW w:w="4388" w:type="dxa"/>
          </w:tcPr>
          <w:p w14:paraId="36D2926D" w14:textId="053EEFD5" w:rsidR="00B7727C" w:rsidRDefault="00FA31E6" w:rsidP="00B7727C">
            <w:pPr>
              <w:pStyle w:val="Brdtekst"/>
            </w:pPr>
            <w:r>
              <w:rPr>
                <w:color w:val="FF0000"/>
              </w:rPr>
              <w:t>Hva slags type anlegg er tiltaket</w:t>
            </w:r>
          </w:p>
        </w:tc>
      </w:tr>
      <w:tr w:rsidR="00B7727C" w14:paraId="721DEA24" w14:textId="77777777" w:rsidTr="008233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60" w:type="dxa"/>
            <w:vAlign w:val="center"/>
          </w:tcPr>
          <w:p w14:paraId="39F8620A" w14:textId="230CB814" w:rsidR="00B7727C" w:rsidRPr="00A8344F" w:rsidRDefault="00B7727C" w:rsidP="00B7727C">
            <w:pPr>
              <w:pStyle w:val="Brdtekst"/>
            </w:pPr>
            <w:r w:rsidRPr="00B7727C">
              <w:t>naeringsgruppe</w:t>
            </w:r>
          </w:p>
        </w:tc>
        <w:tc>
          <w:tcPr>
            <w:tcW w:w="1559" w:type="dxa"/>
            <w:vAlign w:val="center"/>
          </w:tcPr>
          <w:p w14:paraId="08D5F08E" w14:textId="36B3DAEF" w:rsidR="00B7727C" w:rsidRDefault="00B7727C" w:rsidP="00B7727C">
            <w:pPr>
              <w:pStyle w:val="Brdtekst"/>
            </w:pPr>
            <w:r w:rsidRPr="00B7727C">
              <w:t>KodeType</w:t>
            </w:r>
          </w:p>
        </w:tc>
        <w:tc>
          <w:tcPr>
            <w:tcW w:w="4388" w:type="dxa"/>
          </w:tcPr>
          <w:p w14:paraId="127A1FAD" w14:textId="250E4B2B" w:rsidR="00B7727C" w:rsidRDefault="005D1293" w:rsidP="00B7727C">
            <w:pPr>
              <w:pStyle w:val="Brdtekst"/>
            </w:pPr>
            <w:r>
              <w:rPr>
                <w:color w:val="FF0000"/>
              </w:rPr>
              <w:t>Hvilken næringsgruppe hører formålet til</w:t>
            </w:r>
          </w:p>
        </w:tc>
      </w:tr>
      <w:tr w:rsidR="00B7727C" w14:paraId="76844E77" w14:textId="77777777" w:rsidTr="008233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60" w:type="dxa"/>
            <w:vAlign w:val="center"/>
          </w:tcPr>
          <w:p w14:paraId="00AC4D0F" w14:textId="6DFA24AB" w:rsidR="00B7727C" w:rsidRDefault="00B7727C" w:rsidP="00B7727C">
            <w:pPr>
              <w:pStyle w:val="Brdtekst"/>
            </w:pPr>
            <w:r w:rsidRPr="00B7727C">
              <w:t>bygningstype</w:t>
            </w:r>
          </w:p>
        </w:tc>
        <w:tc>
          <w:tcPr>
            <w:tcW w:w="1559" w:type="dxa"/>
            <w:vAlign w:val="center"/>
          </w:tcPr>
          <w:p w14:paraId="6D14F42A" w14:textId="32F85A5E" w:rsidR="00B7727C" w:rsidRDefault="00B7727C" w:rsidP="00B7727C">
            <w:pPr>
              <w:pStyle w:val="Brdtekst"/>
            </w:pPr>
            <w:r w:rsidRPr="00B7727C">
              <w:t>KodeType</w:t>
            </w:r>
          </w:p>
        </w:tc>
        <w:tc>
          <w:tcPr>
            <w:tcW w:w="4388" w:type="dxa"/>
          </w:tcPr>
          <w:p w14:paraId="57E7E68B" w14:textId="6717B494" w:rsidR="00B7727C" w:rsidRDefault="005D1293" w:rsidP="00B7727C">
            <w:pPr>
              <w:pStyle w:val="Brdtekst"/>
            </w:pPr>
            <w:r>
              <w:rPr>
                <w:color w:val="FF0000"/>
              </w:rPr>
              <w:t>Hva slags type bygning er tiltaket</w:t>
            </w:r>
          </w:p>
        </w:tc>
      </w:tr>
      <w:tr w:rsidR="00B7727C" w14:paraId="205BC25C" w14:textId="77777777" w:rsidTr="008233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60" w:type="dxa"/>
            <w:vAlign w:val="center"/>
          </w:tcPr>
          <w:p w14:paraId="4CC3219E" w14:textId="57262D78" w:rsidR="00B7727C" w:rsidRDefault="00B7727C" w:rsidP="00B7727C">
            <w:pPr>
              <w:pStyle w:val="Brdtekst"/>
            </w:pPr>
            <w:r w:rsidRPr="00B7727C">
              <w:t>tiltaksformaal</w:t>
            </w:r>
          </w:p>
        </w:tc>
        <w:tc>
          <w:tcPr>
            <w:tcW w:w="1559" w:type="dxa"/>
            <w:vAlign w:val="center"/>
          </w:tcPr>
          <w:p w14:paraId="74ED83EF" w14:textId="0B39D6D7" w:rsidR="00B7727C" w:rsidRDefault="00B7727C" w:rsidP="00B7727C">
            <w:pPr>
              <w:pStyle w:val="Brdtekst"/>
            </w:pPr>
            <w:r w:rsidRPr="00B7727C">
              <w:t>KodeType</w:t>
            </w:r>
          </w:p>
        </w:tc>
        <w:tc>
          <w:tcPr>
            <w:tcW w:w="4388" w:type="dxa"/>
          </w:tcPr>
          <w:p w14:paraId="56EB6A59" w14:textId="1F6841CE" w:rsidR="00B7727C" w:rsidRDefault="00B7727C" w:rsidP="00B7727C">
            <w:pPr>
              <w:pStyle w:val="Brdtekst"/>
            </w:pPr>
            <w:r w:rsidRPr="008028D4">
              <w:rPr>
                <w:color w:val="FF0000"/>
              </w:rPr>
              <w:t>TKN ???</w:t>
            </w:r>
          </w:p>
        </w:tc>
      </w:tr>
      <w:tr w:rsidR="00B7727C" w14:paraId="45947180" w14:textId="77777777" w:rsidTr="008233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60" w:type="dxa"/>
            <w:vAlign w:val="center"/>
          </w:tcPr>
          <w:p w14:paraId="738F156B" w14:textId="63B0ED05" w:rsidR="00B7727C" w:rsidRDefault="00B7727C" w:rsidP="00B7727C">
            <w:pPr>
              <w:pStyle w:val="Brdtekst"/>
            </w:pPr>
            <w:r w:rsidRPr="00B7727C">
              <w:t>beskrivPlanlagtFormaal</w:t>
            </w:r>
          </w:p>
        </w:tc>
        <w:tc>
          <w:tcPr>
            <w:tcW w:w="1559" w:type="dxa"/>
            <w:vAlign w:val="center"/>
          </w:tcPr>
          <w:p w14:paraId="5335A01C" w14:textId="77777777" w:rsidR="00B7727C" w:rsidRDefault="00B7727C" w:rsidP="00B7727C">
            <w:pPr>
              <w:pStyle w:val="Brdtekst"/>
            </w:pPr>
            <w:r w:rsidRPr="00BA56CE">
              <w:t>string</w:t>
            </w:r>
          </w:p>
        </w:tc>
        <w:tc>
          <w:tcPr>
            <w:tcW w:w="4388" w:type="dxa"/>
          </w:tcPr>
          <w:p w14:paraId="4B4C34DA" w14:textId="767BA4D5" w:rsidR="00B7727C" w:rsidRDefault="00C14643" w:rsidP="00B7727C">
            <w:pPr>
              <w:pStyle w:val="Brdtekst"/>
            </w:pPr>
            <w:r>
              <w:rPr>
                <w:color w:val="FF0000"/>
              </w:rPr>
              <w:t>Beskriv hva bygningen skal brukes til</w:t>
            </w:r>
          </w:p>
        </w:tc>
      </w:tr>
    </w:tbl>
    <w:p w14:paraId="4AC3FDDD" w14:textId="1ACEFC52" w:rsidR="004053A7" w:rsidRDefault="004053A7" w:rsidP="00F602AD">
      <w:pPr>
        <w:pStyle w:val="Brdtekst"/>
        <w:rPr>
          <w:lang w:eastAsia="en-US"/>
        </w:rPr>
      </w:pPr>
    </w:p>
    <w:p w14:paraId="11B29E2C" w14:textId="3D66EFE7" w:rsidR="004D122F" w:rsidRDefault="00685AF2" w:rsidP="00F602AD">
      <w:pPr>
        <w:pStyle w:val="Brdtekst"/>
        <w:rPr>
          <w:lang w:eastAsia="en-US"/>
        </w:rPr>
      </w:pPr>
      <w:r>
        <w:rPr>
          <w:lang w:eastAsia="en-US"/>
        </w:rPr>
        <w:lastRenderedPageBreak/>
        <w:drawing>
          <wp:inline distT="0" distB="0" distL="0" distR="0" wp14:anchorId="310E4C7B" wp14:editId="2CDE00BD">
            <wp:extent cx="5728616" cy="6076798"/>
            <wp:effectExtent l="0" t="0" r="0" b="0"/>
            <wp:docPr id="3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Formaal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41136" cy="609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A8A01" w14:textId="0B3BFD6E" w:rsidR="00341CAB" w:rsidRDefault="00341CAB" w:rsidP="00341CAB">
      <w:pPr>
        <w:pStyle w:val="Overskrift3"/>
        <w:numPr>
          <w:ilvl w:val="0"/>
          <w:numId w:val="0"/>
        </w:numPr>
        <w:ind w:left="720"/>
        <w:rPr>
          <w:noProof/>
          <w:lang w:eastAsia="nb-NO"/>
        </w:rPr>
      </w:pPr>
    </w:p>
    <w:p w14:paraId="1776185D" w14:textId="2891727E" w:rsidR="008F6830" w:rsidRDefault="008F6830" w:rsidP="008F6830">
      <w:pPr>
        <w:pStyle w:val="Brdtekst"/>
      </w:pPr>
    </w:p>
    <w:p w14:paraId="6EE202EB" w14:textId="135F71BC" w:rsidR="008F6830" w:rsidRDefault="008F6830" w:rsidP="008F6830">
      <w:pPr>
        <w:pStyle w:val="Brdtekst"/>
      </w:pPr>
    </w:p>
    <w:p w14:paraId="4F9AF4CA" w14:textId="3D46112A" w:rsidR="008F6830" w:rsidRDefault="008F6830" w:rsidP="008F6830">
      <w:pPr>
        <w:pStyle w:val="Brdtekst"/>
      </w:pPr>
    </w:p>
    <w:p w14:paraId="440D4AD4" w14:textId="2943FA6C" w:rsidR="008F6830" w:rsidRDefault="008F6830" w:rsidP="008F6830">
      <w:pPr>
        <w:pStyle w:val="Brdtekst"/>
      </w:pPr>
    </w:p>
    <w:p w14:paraId="2FEAC951" w14:textId="27ED1AEB" w:rsidR="008F6830" w:rsidRDefault="008F6830" w:rsidP="008F6830">
      <w:pPr>
        <w:pStyle w:val="Brdtekst"/>
      </w:pPr>
    </w:p>
    <w:p w14:paraId="4E2E6BC2" w14:textId="58CBEC30" w:rsidR="008F6830" w:rsidRDefault="008F6830" w:rsidP="008F6830">
      <w:pPr>
        <w:pStyle w:val="Brdtekst"/>
      </w:pPr>
    </w:p>
    <w:p w14:paraId="2230D54A" w14:textId="19142DE8" w:rsidR="008F6830" w:rsidRDefault="008F6830" w:rsidP="008F6830">
      <w:pPr>
        <w:pStyle w:val="Brdtekst"/>
      </w:pPr>
    </w:p>
    <w:p w14:paraId="3631E2AA" w14:textId="0C62BFDB" w:rsidR="008F6830" w:rsidRDefault="008F6830" w:rsidP="008F6830">
      <w:pPr>
        <w:pStyle w:val="Brdtekst"/>
      </w:pPr>
    </w:p>
    <w:p w14:paraId="4366DC45" w14:textId="77777777" w:rsidR="008F6830" w:rsidRPr="008F6830" w:rsidRDefault="008F6830" w:rsidP="008F6830">
      <w:pPr>
        <w:pStyle w:val="Brdtekst"/>
      </w:pPr>
    </w:p>
    <w:p w14:paraId="6254B1C9" w14:textId="7C33503F" w:rsidR="00A20254" w:rsidRDefault="00A20254" w:rsidP="00A20254">
      <w:pPr>
        <w:pStyle w:val="Overskrift3"/>
        <w:rPr>
          <w:noProof/>
          <w:lang w:eastAsia="nb-NO"/>
        </w:rPr>
      </w:pPr>
      <w:bookmarkStart w:id="32" w:name="_Toc519080030"/>
      <w:r>
        <w:rPr>
          <w:noProof/>
          <w:lang w:eastAsia="nb-NO"/>
        </w:rPr>
        <w:t>Boligspesifikasjoner/matrikkelregistrering</w:t>
      </w:r>
      <w:bookmarkEnd w:id="32"/>
    </w:p>
    <w:p w14:paraId="66355810" w14:textId="77777777" w:rsidR="00A20254" w:rsidRDefault="00A20254" w:rsidP="00A20254">
      <w:pPr>
        <w:pStyle w:val="Brdtekst"/>
      </w:pPr>
    </w:p>
    <w:tbl>
      <w:tblPr>
        <w:tblStyle w:val="Middelsskyggelegging1uthevingsfarge1"/>
        <w:tblW w:w="0" w:type="auto"/>
        <w:tblLayout w:type="fixed"/>
        <w:tblLook w:val="0420" w:firstRow="1" w:lastRow="0" w:firstColumn="0" w:lastColumn="0" w:noHBand="0" w:noVBand="1"/>
      </w:tblPr>
      <w:tblGrid>
        <w:gridCol w:w="2235"/>
        <w:gridCol w:w="2551"/>
        <w:gridCol w:w="3821"/>
      </w:tblGrid>
      <w:tr w:rsidR="00A20254" w14:paraId="151A49FA" w14:textId="77777777" w:rsidTr="008C2F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5" w:type="dxa"/>
            <w:vAlign w:val="center"/>
          </w:tcPr>
          <w:p w14:paraId="27805B2B" w14:textId="77777777" w:rsidR="00A20254" w:rsidRDefault="00A20254" w:rsidP="009B6F2F">
            <w:pPr>
              <w:pStyle w:val="Brdtekst"/>
            </w:pPr>
            <w:r>
              <w:t>Felt</w:t>
            </w:r>
          </w:p>
        </w:tc>
        <w:tc>
          <w:tcPr>
            <w:tcW w:w="2551" w:type="dxa"/>
            <w:vAlign w:val="center"/>
          </w:tcPr>
          <w:p w14:paraId="0236560B" w14:textId="77777777" w:rsidR="00A20254" w:rsidRDefault="00A20254" w:rsidP="009B6F2F">
            <w:pPr>
              <w:pStyle w:val="Brdtekst"/>
            </w:pPr>
            <w:r>
              <w:t>Type</w:t>
            </w:r>
          </w:p>
        </w:tc>
        <w:tc>
          <w:tcPr>
            <w:tcW w:w="3821" w:type="dxa"/>
            <w:vAlign w:val="center"/>
          </w:tcPr>
          <w:p w14:paraId="798F9A2B" w14:textId="77777777" w:rsidR="00A20254" w:rsidRDefault="00A20254" w:rsidP="009B6F2F">
            <w:pPr>
              <w:pStyle w:val="Brdtekst"/>
            </w:pPr>
            <w:r>
              <w:t>Forklaring</w:t>
            </w:r>
          </w:p>
        </w:tc>
      </w:tr>
      <w:tr w:rsidR="00A20254" w14:paraId="2DF7F31C" w14:textId="77777777" w:rsidTr="008C2F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35" w:type="dxa"/>
            <w:vAlign w:val="center"/>
          </w:tcPr>
          <w:p w14:paraId="2C94CB05" w14:textId="77777777" w:rsidR="00A20254" w:rsidRDefault="00A20254" w:rsidP="009B6F2F">
            <w:pPr>
              <w:pStyle w:val="Brdtekst"/>
            </w:pPr>
            <w:r w:rsidRPr="00630F24">
              <w:t>bruksenhetsnummer</w:t>
            </w:r>
          </w:p>
        </w:tc>
        <w:tc>
          <w:tcPr>
            <w:tcW w:w="2551" w:type="dxa"/>
            <w:vAlign w:val="center"/>
          </w:tcPr>
          <w:p w14:paraId="633D586E" w14:textId="77777777" w:rsidR="00A20254" w:rsidRDefault="00A20254" w:rsidP="009B6F2F">
            <w:pPr>
              <w:pStyle w:val="Brdtekst"/>
            </w:pPr>
            <w:r w:rsidRPr="00630F24">
              <w:t>BruksenhetsnummerType</w:t>
            </w:r>
          </w:p>
        </w:tc>
        <w:tc>
          <w:tcPr>
            <w:tcW w:w="3821" w:type="dxa"/>
            <w:vAlign w:val="center"/>
          </w:tcPr>
          <w:p w14:paraId="43765717" w14:textId="14482C82" w:rsidR="00A20254" w:rsidRDefault="00CD6B8D" w:rsidP="009B6F2F">
            <w:pPr>
              <w:pStyle w:val="Brdtekst"/>
            </w:pPr>
            <w:r>
              <w:rPr>
                <w:color w:val="FF0000"/>
              </w:rPr>
              <w:t xml:space="preserve">Dette er satt sammen av </w:t>
            </w:r>
            <w:r w:rsidR="00B92F7D">
              <w:rPr>
                <w:color w:val="FF0000"/>
              </w:rPr>
              <w:t xml:space="preserve">kode for type etasje, nummer på etasjen og løpenummer på </w:t>
            </w:r>
            <w:r w:rsidR="008C2FB9">
              <w:rPr>
                <w:color w:val="FF0000"/>
              </w:rPr>
              <w:t>leilighet som han inngang fra etasjen.</w:t>
            </w:r>
          </w:p>
        </w:tc>
      </w:tr>
      <w:tr w:rsidR="00A20254" w14:paraId="32E2F031" w14:textId="77777777" w:rsidTr="008C2F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235" w:type="dxa"/>
            <w:vAlign w:val="center"/>
          </w:tcPr>
          <w:p w14:paraId="1C364647" w14:textId="77777777" w:rsidR="00A20254" w:rsidRPr="00A8344F" w:rsidRDefault="00A20254" w:rsidP="009B6F2F">
            <w:pPr>
              <w:pStyle w:val="Brdtekst"/>
            </w:pPr>
            <w:r w:rsidRPr="00630F24">
              <w:t>bruksareal</w:t>
            </w:r>
          </w:p>
        </w:tc>
        <w:tc>
          <w:tcPr>
            <w:tcW w:w="2551" w:type="dxa"/>
            <w:vAlign w:val="center"/>
          </w:tcPr>
          <w:p w14:paraId="6932C1BF" w14:textId="77777777" w:rsidR="00A20254" w:rsidRDefault="00A20254" w:rsidP="009B6F2F">
            <w:pPr>
              <w:pStyle w:val="Brdtekst"/>
            </w:pPr>
            <w:r>
              <w:t>desimaltall</w:t>
            </w:r>
          </w:p>
        </w:tc>
        <w:tc>
          <w:tcPr>
            <w:tcW w:w="3821" w:type="dxa"/>
            <w:vAlign w:val="center"/>
          </w:tcPr>
          <w:p w14:paraId="5B3F9FD1" w14:textId="77777777" w:rsidR="00A20254" w:rsidRDefault="00A20254" w:rsidP="009B6F2F">
            <w:pPr>
              <w:pStyle w:val="Brdtekst"/>
            </w:pPr>
            <w:r>
              <w:t>Bruksareal for hver bruksenhet</w:t>
            </w:r>
          </w:p>
        </w:tc>
      </w:tr>
      <w:tr w:rsidR="00A20254" w14:paraId="121A14CD" w14:textId="77777777" w:rsidTr="008C2F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35" w:type="dxa"/>
            <w:vAlign w:val="center"/>
          </w:tcPr>
          <w:p w14:paraId="4725446B" w14:textId="77777777" w:rsidR="00A20254" w:rsidRDefault="00A20254" w:rsidP="009B6F2F">
            <w:pPr>
              <w:pStyle w:val="Brdtekst"/>
            </w:pPr>
            <w:r w:rsidRPr="00630F24">
              <w:t>kjoekkentilgang</w:t>
            </w:r>
          </w:p>
        </w:tc>
        <w:tc>
          <w:tcPr>
            <w:tcW w:w="2551" w:type="dxa"/>
          </w:tcPr>
          <w:p w14:paraId="7BBE94AF" w14:textId="77777777" w:rsidR="00A20254" w:rsidRDefault="00A20254" w:rsidP="009B6F2F">
            <w:pPr>
              <w:pStyle w:val="Brdtekst"/>
            </w:pPr>
            <w:r w:rsidRPr="00630F24">
              <w:t>KodeType</w:t>
            </w:r>
          </w:p>
        </w:tc>
        <w:tc>
          <w:tcPr>
            <w:tcW w:w="3821" w:type="dxa"/>
            <w:vAlign w:val="center"/>
          </w:tcPr>
          <w:p w14:paraId="595AF948" w14:textId="77777777" w:rsidR="00A20254" w:rsidRDefault="00A20254" w:rsidP="009B6F2F">
            <w:pPr>
              <w:pStyle w:val="Brdtekst"/>
            </w:pPr>
            <w:r>
              <w:t>Kode som beskriver om bruksenheten har kjøkken</w:t>
            </w:r>
          </w:p>
        </w:tc>
      </w:tr>
      <w:tr w:rsidR="00A20254" w14:paraId="7BE23337" w14:textId="77777777" w:rsidTr="008C2F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235" w:type="dxa"/>
            <w:vAlign w:val="center"/>
          </w:tcPr>
          <w:p w14:paraId="0D9CC78E" w14:textId="77777777" w:rsidR="00A20254" w:rsidRDefault="00A20254" w:rsidP="009B6F2F">
            <w:pPr>
              <w:pStyle w:val="Brdtekst"/>
            </w:pPr>
            <w:r w:rsidRPr="00630F24">
              <w:t>antallRom</w:t>
            </w:r>
          </w:p>
        </w:tc>
        <w:tc>
          <w:tcPr>
            <w:tcW w:w="2551" w:type="dxa"/>
          </w:tcPr>
          <w:p w14:paraId="52A04636" w14:textId="77777777" w:rsidR="00A20254" w:rsidRDefault="00A20254" w:rsidP="009B6F2F">
            <w:pPr>
              <w:pStyle w:val="Brdtekst"/>
            </w:pPr>
            <w:r>
              <w:t>heltall</w:t>
            </w:r>
          </w:p>
        </w:tc>
        <w:tc>
          <w:tcPr>
            <w:tcW w:w="3821" w:type="dxa"/>
            <w:vAlign w:val="center"/>
          </w:tcPr>
          <w:p w14:paraId="69B26539" w14:textId="77777777" w:rsidR="00A20254" w:rsidRDefault="00A20254" w:rsidP="009B6F2F">
            <w:pPr>
              <w:pStyle w:val="Brdtekst"/>
            </w:pPr>
            <w:r>
              <w:t>Antall rom i bruksenheten</w:t>
            </w:r>
          </w:p>
        </w:tc>
      </w:tr>
      <w:tr w:rsidR="00A20254" w14:paraId="6F6D33E5" w14:textId="77777777" w:rsidTr="008C2F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35" w:type="dxa"/>
            <w:vAlign w:val="center"/>
          </w:tcPr>
          <w:p w14:paraId="2FD3BA52" w14:textId="77777777" w:rsidR="00A20254" w:rsidRPr="0088759F" w:rsidRDefault="00A20254" w:rsidP="009B6F2F">
            <w:pPr>
              <w:pStyle w:val="Brdtekst"/>
            </w:pPr>
            <w:r w:rsidRPr="00630F24">
              <w:t>antallBad</w:t>
            </w:r>
          </w:p>
        </w:tc>
        <w:tc>
          <w:tcPr>
            <w:tcW w:w="2551" w:type="dxa"/>
          </w:tcPr>
          <w:p w14:paraId="689FA0A5" w14:textId="77777777" w:rsidR="00A20254" w:rsidRPr="0088759F" w:rsidRDefault="00A20254" w:rsidP="009B6F2F">
            <w:pPr>
              <w:pStyle w:val="Brdtekst"/>
            </w:pPr>
            <w:r>
              <w:t>heltall</w:t>
            </w:r>
          </w:p>
        </w:tc>
        <w:tc>
          <w:tcPr>
            <w:tcW w:w="3821" w:type="dxa"/>
            <w:vAlign w:val="center"/>
          </w:tcPr>
          <w:p w14:paraId="4EE2D75F" w14:textId="77777777" w:rsidR="00A20254" w:rsidRDefault="00A20254" w:rsidP="009B6F2F">
            <w:pPr>
              <w:pStyle w:val="Brdtekst"/>
            </w:pPr>
            <w:r>
              <w:t>Antall bad i bruksenheten</w:t>
            </w:r>
          </w:p>
        </w:tc>
      </w:tr>
      <w:tr w:rsidR="00A20254" w14:paraId="30F169B9" w14:textId="77777777" w:rsidTr="008C2F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235" w:type="dxa"/>
            <w:vAlign w:val="center"/>
          </w:tcPr>
          <w:p w14:paraId="4B6CD6F8" w14:textId="77777777" w:rsidR="00A20254" w:rsidRPr="00FD733A" w:rsidRDefault="00A20254" w:rsidP="009B6F2F">
            <w:pPr>
              <w:pStyle w:val="Brdtekst"/>
            </w:pPr>
            <w:r w:rsidRPr="00630F24">
              <w:t>antallWC</w:t>
            </w:r>
          </w:p>
        </w:tc>
        <w:tc>
          <w:tcPr>
            <w:tcW w:w="2551" w:type="dxa"/>
          </w:tcPr>
          <w:p w14:paraId="297FCED2" w14:textId="77777777" w:rsidR="00A20254" w:rsidRPr="00FD733A" w:rsidRDefault="00A20254" w:rsidP="009B6F2F">
            <w:pPr>
              <w:pStyle w:val="Brdtekst"/>
            </w:pPr>
            <w:r>
              <w:t>heltall</w:t>
            </w:r>
          </w:p>
        </w:tc>
        <w:tc>
          <w:tcPr>
            <w:tcW w:w="3821" w:type="dxa"/>
            <w:vAlign w:val="center"/>
          </w:tcPr>
          <w:p w14:paraId="272E2941" w14:textId="77777777" w:rsidR="00A20254" w:rsidRDefault="00A20254" w:rsidP="009B6F2F">
            <w:pPr>
              <w:pStyle w:val="Brdtekst"/>
            </w:pPr>
            <w:r>
              <w:t>Antall wc i bruksenheten</w:t>
            </w:r>
          </w:p>
        </w:tc>
      </w:tr>
      <w:tr w:rsidR="00A20254" w14:paraId="6DFB434D" w14:textId="77777777" w:rsidTr="008C2F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35" w:type="dxa"/>
            <w:vAlign w:val="center"/>
          </w:tcPr>
          <w:p w14:paraId="3871A025" w14:textId="77777777" w:rsidR="00A20254" w:rsidRDefault="00A20254" w:rsidP="009B6F2F">
            <w:pPr>
              <w:pStyle w:val="Brdtekst"/>
            </w:pPr>
            <w:r w:rsidRPr="00630F24">
              <w:t>bruksenhetstype</w:t>
            </w:r>
          </w:p>
        </w:tc>
        <w:tc>
          <w:tcPr>
            <w:tcW w:w="2551" w:type="dxa"/>
          </w:tcPr>
          <w:p w14:paraId="7A197F48" w14:textId="77777777" w:rsidR="00A20254" w:rsidRDefault="00A20254" w:rsidP="009B6F2F">
            <w:pPr>
              <w:pStyle w:val="Brdtekst"/>
            </w:pPr>
            <w:r w:rsidRPr="00630F24">
              <w:t>KodeType</w:t>
            </w:r>
          </w:p>
        </w:tc>
        <w:tc>
          <w:tcPr>
            <w:tcW w:w="3821" w:type="dxa"/>
            <w:vAlign w:val="center"/>
          </w:tcPr>
          <w:p w14:paraId="3F34F72D" w14:textId="77777777" w:rsidR="00A20254" w:rsidRDefault="00A20254" w:rsidP="009B6F2F">
            <w:pPr>
              <w:pStyle w:val="Brdtekst"/>
            </w:pPr>
            <w:r w:rsidRPr="00766D1C">
              <w:rPr>
                <w:color w:val="FF0000"/>
              </w:rPr>
              <w:t>TKN ???</w:t>
            </w:r>
          </w:p>
        </w:tc>
      </w:tr>
      <w:tr w:rsidR="00A20254" w14:paraId="66560296" w14:textId="77777777" w:rsidTr="008C2F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235" w:type="dxa"/>
            <w:vAlign w:val="center"/>
          </w:tcPr>
          <w:p w14:paraId="5B51C586" w14:textId="77777777" w:rsidR="00A20254" w:rsidRDefault="00A20254" w:rsidP="009B6F2F">
            <w:pPr>
              <w:pStyle w:val="Brdtekst"/>
            </w:pPr>
            <w:r w:rsidRPr="00630F24">
              <w:t>adresse</w:t>
            </w:r>
          </w:p>
        </w:tc>
        <w:tc>
          <w:tcPr>
            <w:tcW w:w="2551" w:type="dxa"/>
          </w:tcPr>
          <w:p w14:paraId="6B139CE3" w14:textId="77777777" w:rsidR="00A20254" w:rsidRDefault="00A20254" w:rsidP="009B6F2F">
            <w:pPr>
              <w:pStyle w:val="Brdtekst"/>
            </w:pPr>
            <w:r w:rsidRPr="00630F24">
              <w:t>BoligadresseType</w:t>
            </w:r>
          </w:p>
        </w:tc>
        <w:tc>
          <w:tcPr>
            <w:tcW w:w="3821" w:type="dxa"/>
            <w:vAlign w:val="center"/>
          </w:tcPr>
          <w:p w14:paraId="6A76B04A" w14:textId="0DEDEC56" w:rsidR="00A20254" w:rsidRDefault="008D187A" w:rsidP="009B6F2F">
            <w:pPr>
              <w:pStyle w:val="Brdtekst"/>
            </w:pPr>
            <w:r>
              <w:rPr>
                <w:color w:val="FF0000"/>
              </w:rPr>
              <w:t>Adressekode</w:t>
            </w:r>
            <w:r w:rsidR="00EA2133">
              <w:rPr>
                <w:color w:val="FF0000"/>
              </w:rPr>
              <w:t>, adressenavn, adressenummer, bokstav og seksjonsnummer</w:t>
            </w:r>
          </w:p>
        </w:tc>
      </w:tr>
      <w:tr w:rsidR="00A20254" w14:paraId="39777785" w14:textId="77777777" w:rsidTr="008C2F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35" w:type="dxa"/>
            <w:vAlign w:val="center"/>
          </w:tcPr>
          <w:p w14:paraId="0CAE306D" w14:textId="77777777" w:rsidR="00A20254" w:rsidRPr="00FD733A" w:rsidRDefault="00A20254" w:rsidP="009B6F2F">
            <w:pPr>
              <w:pStyle w:val="Brdtekst"/>
            </w:pPr>
            <w:r w:rsidRPr="00630F24">
              <w:t>boligOpplysning</w:t>
            </w:r>
          </w:p>
        </w:tc>
        <w:tc>
          <w:tcPr>
            <w:tcW w:w="2551" w:type="dxa"/>
          </w:tcPr>
          <w:p w14:paraId="118489B6" w14:textId="77777777" w:rsidR="00A20254" w:rsidRDefault="00A20254" w:rsidP="009B6F2F">
            <w:pPr>
              <w:pStyle w:val="Brdtekst"/>
            </w:pPr>
            <w:r w:rsidRPr="00630F24">
              <w:t>BygningsOpplysningType</w:t>
            </w:r>
          </w:p>
        </w:tc>
        <w:tc>
          <w:tcPr>
            <w:tcW w:w="3821" w:type="dxa"/>
            <w:vAlign w:val="center"/>
          </w:tcPr>
          <w:p w14:paraId="24A3C2DE" w14:textId="77777777" w:rsidR="00A20254" w:rsidRDefault="00A20254" w:rsidP="009B6F2F">
            <w:pPr>
              <w:pStyle w:val="Brdtekst"/>
            </w:pPr>
            <w:r w:rsidRPr="00766D1C">
              <w:rPr>
                <w:color w:val="FF0000"/>
              </w:rPr>
              <w:t>TKN ???</w:t>
            </w:r>
          </w:p>
        </w:tc>
      </w:tr>
      <w:tr w:rsidR="00A20254" w14:paraId="4AFFED64" w14:textId="77777777" w:rsidTr="008C2F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235" w:type="dxa"/>
            <w:vAlign w:val="center"/>
          </w:tcPr>
          <w:p w14:paraId="3730FDFC" w14:textId="77777777" w:rsidR="00A20254" w:rsidRPr="00FD733A" w:rsidRDefault="00A20254" w:rsidP="009B6F2F">
            <w:pPr>
              <w:pStyle w:val="Brdtekst"/>
            </w:pPr>
            <w:r w:rsidRPr="00630F24">
              <w:t>etasjeplan</w:t>
            </w:r>
          </w:p>
        </w:tc>
        <w:tc>
          <w:tcPr>
            <w:tcW w:w="2551" w:type="dxa"/>
          </w:tcPr>
          <w:p w14:paraId="6D8C9020" w14:textId="77777777" w:rsidR="00A20254" w:rsidRDefault="00A20254" w:rsidP="009B6F2F">
            <w:pPr>
              <w:pStyle w:val="Brdtekst"/>
            </w:pPr>
            <w:r w:rsidRPr="00630F24">
              <w:t>KodeType</w:t>
            </w:r>
          </w:p>
        </w:tc>
        <w:tc>
          <w:tcPr>
            <w:tcW w:w="3821" w:type="dxa"/>
          </w:tcPr>
          <w:p w14:paraId="448204D3" w14:textId="6950C199" w:rsidR="00A20254" w:rsidRDefault="0077422B" w:rsidP="009B6F2F">
            <w:pPr>
              <w:pStyle w:val="Brdtekst"/>
            </w:pPr>
            <w:r>
              <w:rPr>
                <w:color w:val="FF0000"/>
              </w:rPr>
              <w:t>Kode for type plan: Hovedetasje</w:t>
            </w:r>
            <w:r w:rsidR="00FA29B4">
              <w:rPr>
                <w:color w:val="FF0000"/>
              </w:rPr>
              <w:t>, underetasje, kjeller eller loft.</w:t>
            </w:r>
          </w:p>
        </w:tc>
      </w:tr>
      <w:tr w:rsidR="00A20254" w14:paraId="41B52BFE" w14:textId="77777777" w:rsidTr="008C2F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35" w:type="dxa"/>
            <w:vAlign w:val="center"/>
          </w:tcPr>
          <w:p w14:paraId="5742EDE4" w14:textId="77777777" w:rsidR="00A20254" w:rsidRPr="007C4AA7" w:rsidRDefault="00A20254" w:rsidP="009B6F2F">
            <w:pPr>
              <w:pStyle w:val="Brdtekst"/>
            </w:pPr>
            <w:r w:rsidRPr="00630F24">
              <w:t>etasjenummer</w:t>
            </w:r>
          </w:p>
        </w:tc>
        <w:tc>
          <w:tcPr>
            <w:tcW w:w="2551" w:type="dxa"/>
          </w:tcPr>
          <w:p w14:paraId="3DAD387E" w14:textId="77777777" w:rsidR="00A20254" w:rsidRDefault="00A20254" w:rsidP="009B6F2F">
            <w:pPr>
              <w:pStyle w:val="Brdtekst"/>
            </w:pPr>
            <w:r w:rsidRPr="009E6743">
              <w:t>heltall</w:t>
            </w:r>
          </w:p>
        </w:tc>
        <w:tc>
          <w:tcPr>
            <w:tcW w:w="3821" w:type="dxa"/>
          </w:tcPr>
          <w:p w14:paraId="395D0C7F" w14:textId="40E597FD" w:rsidR="00A20254" w:rsidRDefault="00FA29B4" w:rsidP="009B6F2F">
            <w:pPr>
              <w:pStyle w:val="Brdtekst"/>
            </w:pPr>
            <w:r>
              <w:rPr>
                <w:color w:val="FF0000"/>
              </w:rPr>
              <w:t xml:space="preserve">Hvilket nummer i rekken av denne </w:t>
            </w:r>
            <w:r w:rsidR="00817B3A">
              <w:rPr>
                <w:color w:val="FF0000"/>
              </w:rPr>
              <w:t>etasjetypen</w:t>
            </w:r>
          </w:p>
        </w:tc>
      </w:tr>
      <w:tr w:rsidR="00A20254" w14:paraId="26B1953E" w14:textId="77777777" w:rsidTr="008C2F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235" w:type="dxa"/>
            <w:vAlign w:val="center"/>
          </w:tcPr>
          <w:p w14:paraId="5E659087" w14:textId="77777777" w:rsidR="00A20254" w:rsidRPr="007C4AA7" w:rsidRDefault="00A20254" w:rsidP="009B6F2F">
            <w:pPr>
              <w:pStyle w:val="Brdtekst"/>
            </w:pPr>
            <w:r w:rsidRPr="00630F24">
              <w:t>loepenummer</w:t>
            </w:r>
          </w:p>
        </w:tc>
        <w:tc>
          <w:tcPr>
            <w:tcW w:w="2551" w:type="dxa"/>
          </w:tcPr>
          <w:p w14:paraId="79668267" w14:textId="77777777" w:rsidR="00A20254" w:rsidRDefault="00A20254" w:rsidP="009B6F2F">
            <w:pPr>
              <w:pStyle w:val="Brdtekst"/>
            </w:pPr>
            <w:r w:rsidRPr="009E6743">
              <w:t>heltall</w:t>
            </w:r>
          </w:p>
        </w:tc>
        <w:tc>
          <w:tcPr>
            <w:tcW w:w="3821" w:type="dxa"/>
          </w:tcPr>
          <w:p w14:paraId="6CA590D1" w14:textId="12B6B9C1" w:rsidR="00A20254" w:rsidRDefault="00817B3A" w:rsidP="009B6F2F">
            <w:pPr>
              <w:pStyle w:val="Brdtekst"/>
            </w:pPr>
            <w:r>
              <w:rPr>
                <w:color w:val="FF0000"/>
              </w:rPr>
              <w:t>løpenummer på leilighet som han inngang fra etasjen</w:t>
            </w:r>
          </w:p>
        </w:tc>
      </w:tr>
    </w:tbl>
    <w:p w14:paraId="03597AF7" w14:textId="77777777" w:rsidR="004D122F" w:rsidRDefault="004D122F" w:rsidP="00803908">
      <w:pPr>
        <w:pStyle w:val="Overskrift3"/>
        <w:numPr>
          <w:ilvl w:val="0"/>
          <w:numId w:val="0"/>
        </w:numPr>
        <w:rPr>
          <w:noProof/>
          <w:lang w:eastAsia="nb-NO"/>
        </w:rPr>
      </w:pPr>
    </w:p>
    <w:p w14:paraId="77697058" w14:textId="77777777" w:rsidR="008B39B1" w:rsidRDefault="008B39B1" w:rsidP="008F6830">
      <w:pPr>
        <w:pStyle w:val="Overskrift3"/>
        <w:numPr>
          <w:ilvl w:val="0"/>
          <w:numId w:val="0"/>
        </w:numPr>
        <w:ind w:left="720"/>
        <w:rPr>
          <w:noProof/>
          <w:lang w:eastAsia="nb-NO"/>
        </w:rPr>
      </w:pPr>
    </w:p>
    <w:p w14:paraId="4FDE13E4" w14:textId="7596798E" w:rsidR="008F6830" w:rsidRDefault="00C60830" w:rsidP="0096382B">
      <w:pPr>
        <w:pStyle w:val="Brdtekst"/>
      </w:pPr>
      <w:r>
        <w:drawing>
          <wp:inline distT="0" distB="0" distL="0" distR="0" wp14:anchorId="5A292918" wp14:editId="7EF873D0">
            <wp:extent cx="4954249" cy="2177484"/>
            <wp:effectExtent l="0" t="0" r="0" b="0"/>
            <wp:docPr id="66" name="Bild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bruksenhetsnummer2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63550" cy="218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C7CC8" w14:textId="1497BABA" w:rsidR="008F6830" w:rsidRPr="008F6830" w:rsidRDefault="008F6830" w:rsidP="00AA7C5C">
      <w:pPr>
        <w:pStyle w:val="Brdtekst"/>
      </w:pPr>
      <w:r>
        <w:lastRenderedPageBreak/>
        <w:drawing>
          <wp:inline distT="0" distB="0" distL="0" distR="0" wp14:anchorId="3CBAD8CA" wp14:editId="6404772D">
            <wp:extent cx="5553855" cy="5634605"/>
            <wp:effectExtent l="0" t="0" r="0" b="4445"/>
            <wp:docPr id="39" name="Bil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ruksenhet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67340" cy="564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F052F" w14:textId="77777777" w:rsidR="00AA7C5C" w:rsidRDefault="00AA7C5C" w:rsidP="00AA7C5C">
      <w:pPr>
        <w:pStyle w:val="Overskrift3"/>
        <w:numPr>
          <w:ilvl w:val="0"/>
          <w:numId w:val="0"/>
        </w:numPr>
        <w:ind w:left="720"/>
        <w:rPr>
          <w:noProof/>
          <w:lang w:eastAsia="nb-NO"/>
        </w:rPr>
      </w:pPr>
    </w:p>
    <w:p w14:paraId="4C234B6D" w14:textId="4F6DBC56" w:rsidR="008746D2" w:rsidRDefault="008746D2" w:rsidP="00AA7C5C">
      <w:pPr>
        <w:pStyle w:val="Overskrift3"/>
        <w:rPr>
          <w:noProof/>
          <w:lang w:eastAsia="nb-NO"/>
        </w:rPr>
      </w:pPr>
      <w:bookmarkStart w:id="33" w:name="_Toc519080031"/>
      <w:r>
        <w:rPr>
          <w:noProof/>
          <w:lang w:eastAsia="nb-NO"/>
        </w:rPr>
        <w:t>Følgebrev</w:t>
      </w:r>
      <w:bookmarkEnd w:id="33"/>
    </w:p>
    <w:p w14:paraId="3C3C2A73" w14:textId="77777777" w:rsidR="00AA7C5C" w:rsidRPr="00AA7C5C" w:rsidRDefault="00AA7C5C" w:rsidP="00AA7C5C">
      <w:pPr>
        <w:pStyle w:val="Brdtekst"/>
      </w:pPr>
    </w:p>
    <w:tbl>
      <w:tblPr>
        <w:tblStyle w:val="Middelsskyggelegging1uthevingsfarge1"/>
        <w:tblW w:w="0" w:type="auto"/>
        <w:tblLook w:val="0420" w:firstRow="1" w:lastRow="0" w:firstColumn="0" w:lastColumn="0" w:noHBand="0" w:noVBand="1"/>
      </w:tblPr>
      <w:tblGrid>
        <w:gridCol w:w="2518"/>
        <w:gridCol w:w="1701"/>
        <w:gridCol w:w="4388"/>
      </w:tblGrid>
      <w:tr w:rsidR="008746D2" w14:paraId="6F5D8947" w14:textId="77777777" w:rsidTr="009B6F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18" w:type="dxa"/>
            <w:vAlign w:val="center"/>
          </w:tcPr>
          <w:p w14:paraId="011183DF" w14:textId="77777777" w:rsidR="008746D2" w:rsidRDefault="008746D2" w:rsidP="009B6F2F">
            <w:pPr>
              <w:pStyle w:val="Brdtekst"/>
            </w:pPr>
            <w:r>
              <w:t>Felt</w:t>
            </w:r>
          </w:p>
        </w:tc>
        <w:tc>
          <w:tcPr>
            <w:tcW w:w="1701" w:type="dxa"/>
            <w:vAlign w:val="center"/>
          </w:tcPr>
          <w:p w14:paraId="17FCAB60" w14:textId="77777777" w:rsidR="008746D2" w:rsidRDefault="008746D2" w:rsidP="009B6F2F">
            <w:pPr>
              <w:pStyle w:val="Brdtekst"/>
            </w:pPr>
            <w:r>
              <w:t>Type</w:t>
            </w:r>
          </w:p>
        </w:tc>
        <w:tc>
          <w:tcPr>
            <w:tcW w:w="4388" w:type="dxa"/>
            <w:vAlign w:val="center"/>
          </w:tcPr>
          <w:p w14:paraId="53473F8B" w14:textId="77777777" w:rsidR="008746D2" w:rsidRDefault="008746D2" w:rsidP="009B6F2F">
            <w:pPr>
              <w:pStyle w:val="Brdtekst"/>
            </w:pPr>
            <w:r>
              <w:t>Forklaring</w:t>
            </w:r>
          </w:p>
        </w:tc>
      </w:tr>
      <w:tr w:rsidR="008746D2" w14:paraId="0CC3D784" w14:textId="77777777" w:rsidTr="009B6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18" w:type="dxa"/>
            <w:vAlign w:val="center"/>
          </w:tcPr>
          <w:p w14:paraId="72685FC7" w14:textId="77777777" w:rsidR="008746D2" w:rsidRPr="00A8344F" w:rsidRDefault="008746D2" w:rsidP="009B6F2F">
            <w:pPr>
              <w:pStyle w:val="Brdtekst"/>
            </w:pPr>
            <w:r w:rsidRPr="00C21E8B">
              <w:t>foelgebrev</w:t>
            </w:r>
          </w:p>
        </w:tc>
        <w:tc>
          <w:tcPr>
            <w:tcW w:w="1701" w:type="dxa"/>
            <w:vAlign w:val="center"/>
          </w:tcPr>
          <w:p w14:paraId="292F4038" w14:textId="77777777" w:rsidR="008746D2" w:rsidRDefault="008746D2" w:rsidP="009B6F2F">
            <w:pPr>
              <w:pStyle w:val="Brdtekst"/>
            </w:pPr>
            <w:r>
              <w:t>string</w:t>
            </w:r>
          </w:p>
        </w:tc>
        <w:tc>
          <w:tcPr>
            <w:tcW w:w="4388" w:type="dxa"/>
            <w:vAlign w:val="center"/>
          </w:tcPr>
          <w:p w14:paraId="14BF5F9D" w14:textId="77777777" w:rsidR="008746D2" w:rsidRDefault="008746D2" w:rsidP="009B6F2F">
            <w:pPr>
              <w:pStyle w:val="Brdtekst"/>
            </w:pPr>
            <w:r>
              <w:t>Beskrivelse i fri tekst som kan følge søknaden</w:t>
            </w:r>
          </w:p>
        </w:tc>
      </w:tr>
    </w:tbl>
    <w:p w14:paraId="7CEEDC8B" w14:textId="423D16DB" w:rsidR="00465942" w:rsidRDefault="00465942" w:rsidP="00465942">
      <w:pPr>
        <w:pStyle w:val="Brdtekst"/>
      </w:pPr>
    </w:p>
    <w:p w14:paraId="4979412B" w14:textId="57360BC0" w:rsidR="008746D2" w:rsidRDefault="00A6667C" w:rsidP="00AA7C5C">
      <w:pPr>
        <w:pStyle w:val="Brdtekst"/>
      </w:pPr>
      <w:r>
        <w:rPr>
          <w:lang w:eastAsia="en-US"/>
        </w:rPr>
        <w:drawing>
          <wp:inline distT="0" distB="0" distL="0" distR="0" wp14:anchorId="59806B26" wp14:editId="6F48DA19">
            <wp:extent cx="4489554" cy="1294807"/>
            <wp:effectExtent l="0" t="0" r="0" b="635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ølgebrev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1625" cy="130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33261" w14:textId="77777777" w:rsidR="008746D2" w:rsidRDefault="008746D2" w:rsidP="008746D2">
      <w:pPr>
        <w:pStyle w:val="Overskrift3"/>
        <w:rPr>
          <w:noProof/>
          <w:lang w:eastAsia="nb-NO"/>
        </w:rPr>
      </w:pPr>
      <w:bookmarkStart w:id="34" w:name="_Toc519080032"/>
      <w:r>
        <w:rPr>
          <w:noProof/>
          <w:lang w:eastAsia="nb-NO"/>
        </w:rPr>
        <w:lastRenderedPageBreak/>
        <w:t>Nabovarsling</w:t>
      </w:r>
      <w:bookmarkEnd w:id="34"/>
    </w:p>
    <w:p w14:paraId="1730B10C" w14:textId="77777777" w:rsidR="008746D2" w:rsidRDefault="008746D2" w:rsidP="008746D2">
      <w:pPr>
        <w:pStyle w:val="Brdtekst"/>
      </w:pPr>
    </w:p>
    <w:tbl>
      <w:tblPr>
        <w:tblStyle w:val="Middelsskyggelegging1uthevingsfarge1"/>
        <w:tblW w:w="0" w:type="auto"/>
        <w:tblLook w:val="0420" w:firstRow="1" w:lastRow="0" w:firstColumn="0" w:lastColumn="0" w:noHBand="0" w:noVBand="1"/>
      </w:tblPr>
      <w:tblGrid>
        <w:gridCol w:w="2689"/>
        <w:gridCol w:w="1672"/>
        <w:gridCol w:w="4246"/>
      </w:tblGrid>
      <w:tr w:rsidR="008746D2" w14:paraId="151AA959" w14:textId="77777777" w:rsidTr="009B6F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4204CBF0" w14:textId="77777777" w:rsidR="008746D2" w:rsidRDefault="008746D2" w:rsidP="009B6F2F">
            <w:pPr>
              <w:pStyle w:val="Brdtekst"/>
            </w:pPr>
            <w:r>
              <w:t>Felt</w:t>
            </w:r>
          </w:p>
        </w:tc>
        <w:tc>
          <w:tcPr>
            <w:tcW w:w="1672" w:type="dxa"/>
            <w:vAlign w:val="center"/>
          </w:tcPr>
          <w:p w14:paraId="4D1080F7" w14:textId="77777777" w:rsidR="008746D2" w:rsidRDefault="008746D2" w:rsidP="009B6F2F">
            <w:pPr>
              <w:pStyle w:val="Brdtekst"/>
            </w:pPr>
            <w:r>
              <w:t>Type</w:t>
            </w:r>
          </w:p>
        </w:tc>
        <w:tc>
          <w:tcPr>
            <w:tcW w:w="4246" w:type="dxa"/>
            <w:vAlign w:val="center"/>
          </w:tcPr>
          <w:p w14:paraId="0D306836" w14:textId="77777777" w:rsidR="008746D2" w:rsidRDefault="008746D2" w:rsidP="009B6F2F">
            <w:pPr>
              <w:pStyle w:val="Brdtekst"/>
            </w:pPr>
            <w:r>
              <w:t>Forklaring</w:t>
            </w:r>
          </w:p>
        </w:tc>
      </w:tr>
      <w:tr w:rsidR="008746D2" w14:paraId="6BCEE9E2" w14:textId="77777777" w:rsidTr="009B6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3ADF8AFB" w14:textId="77777777" w:rsidR="008746D2" w:rsidRDefault="008746D2" w:rsidP="009B6F2F">
            <w:pPr>
              <w:pStyle w:val="Brdtekst"/>
            </w:pPr>
            <w:r w:rsidRPr="00FD733A">
              <w:t>fritattFraNabovarsling</w:t>
            </w:r>
          </w:p>
        </w:tc>
        <w:tc>
          <w:tcPr>
            <w:tcW w:w="1672" w:type="dxa"/>
            <w:vAlign w:val="center"/>
          </w:tcPr>
          <w:p w14:paraId="2CE39C3F" w14:textId="77777777" w:rsidR="008746D2" w:rsidRDefault="008746D2" w:rsidP="009B6F2F">
            <w:pPr>
              <w:pStyle w:val="Brdtekst"/>
            </w:pPr>
            <w:r w:rsidRPr="00FD733A">
              <w:t>Ja/nei</w:t>
            </w:r>
          </w:p>
        </w:tc>
        <w:tc>
          <w:tcPr>
            <w:tcW w:w="4246" w:type="dxa"/>
            <w:vAlign w:val="center"/>
          </w:tcPr>
          <w:p w14:paraId="32EDE74B" w14:textId="77777777" w:rsidR="008746D2" w:rsidRDefault="008746D2" w:rsidP="009B6F2F">
            <w:pPr>
              <w:pStyle w:val="Brdtekst"/>
            </w:pPr>
            <w:r>
              <w:t>Er søknaden om endring untatt fra ny nabovarsling?</w:t>
            </w:r>
          </w:p>
        </w:tc>
      </w:tr>
      <w:tr w:rsidR="008746D2" w14:paraId="5D456A3C" w14:textId="77777777" w:rsidTr="009B6F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7BEF616F" w14:textId="77777777" w:rsidR="008746D2" w:rsidRPr="00A8344F" w:rsidRDefault="008746D2" w:rsidP="009B6F2F">
            <w:pPr>
              <w:pStyle w:val="Brdtekst"/>
            </w:pPr>
            <w:r w:rsidRPr="00FD733A">
              <w:t>foreliggerMerknader</w:t>
            </w:r>
          </w:p>
        </w:tc>
        <w:tc>
          <w:tcPr>
            <w:tcW w:w="1672" w:type="dxa"/>
            <w:vAlign w:val="center"/>
          </w:tcPr>
          <w:p w14:paraId="2979D38A" w14:textId="77777777" w:rsidR="008746D2" w:rsidRDefault="008746D2" w:rsidP="009B6F2F">
            <w:pPr>
              <w:pStyle w:val="Brdtekst"/>
            </w:pPr>
            <w:r w:rsidRPr="00FD733A">
              <w:t>Ja/nei</w:t>
            </w:r>
          </w:p>
        </w:tc>
        <w:tc>
          <w:tcPr>
            <w:tcW w:w="4246" w:type="dxa"/>
            <w:vAlign w:val="center"/>
          </w:tcPr>
          <w:p w14:paraId="41B5247B" w14:textId="77777777" w:rsidR="008746D2" w:rsidRDefault="008746D2" w:rsidP="009B6F2F">
            <w:pPr>
              <w:pStyle w:val="Brdtekst"/>
            </w:pPr>
            <w:r>
              <w:t>Foreligger det merknader til søknaden om endring?</w:t>
            </w:r>
          </w:p>
        </w:tc>
      </w:tr>
      <w:tr w:rsidR="008746D2" w14:paraId="4EE8B69F" w14:textId="77777777" w:rsidTr="009B6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4B095AAF" w14:textId="77777777" w:rsidR="008746D2" w:rsidRDefault="008746D2" w:rsidP="009B6F2F">
            <w:pPr>
              <w:pStyle w:val="Brdtekst"/>
            </w:pPr>
            <w:r w:rsidRPr="00FD733A">
              <w:t>antallMerknader</w:t>
            </w:r>
          </w:p>
        </w:tc>
        <w:tc>
          <w:tcPr>
            <w:tcW w:w="1672" w:type="dxa"/>
            <w:vAlign w:val="center"/>
          </w:tcPr>
          <w:p w14:paraId="40E8D214" w14:textId="77777777" w:rsidR="008746D2" w:rsidRDefault="008746D2" w:rsidP="009B6F2F">
            <w:pPr>
              <w:pStyle w:val="Brdtekst"/>
            </w:pPr>
            <w:r>
              <w:t>heltall</w:t>
            </w:r>
          </w:p>
        </w:tc>
        <w:tc>
          <w:tcPr>
            <w:tcW w:w="4246" w:type="dxa"/>
            <w:vAlign w:val="center"/>
          </w:tcPr>
          <w:p w14:paraId="3ED00F53" w14:textId="77777777" w:rsidR="008746D2" w:rsidRDefault="008746D2" w:rsidP="009B6F2F">
            <w:pPr>
              <w:pStyle w:val="Brdtekst"/>
            </w:pPr>
            <w:r>
              <w:t>Hvor mange merknader foreligger?</w:t>
            </w:r>
          </w:p>
        </w:tc>
      </w:tr>
      <w:tr w:rsidR="008746D2" w14:paraId="6BB949C6" w14:textId="77777777" w:rsidTr="009B6F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50B2D8F0" w14:textId="77777777" w:rsidR="008746D2" w:rsidRDefault="008746D2" w:rsidP="009B6F2F">
            <w:pPr>
              <w:pStyle w:val="Brdtekst"/>
            </w:pPr>
            <w:r w:rsidRPr="00FD733A">
              <w:t>vurderingAvMerknader</w:t>
            </w:r>
          </w:p>
        </w:tc>
        <w:tc>
          <w:tcPr>
            <w:tcW w:w="1672" w:type="dxa"/>
            <w:vAlign w:val="center"/>
          </w:tcPr>
          <w:p w14:paraId="78394D98" w14:textId="77777777" w:rsidR="008746D2" w:rsidRDefault="008746D2" w:rsidP="009B6F2F">
            <w:pPr>
              <w:pStyle w:val="Brdtekst"/>
            </w:pPr>
            <w:r>
              <w:t>string</w:t>
            </w:r>
          </w:p>
        </w:tc>
        <w:tc>
          <w:tcPr>
            <w:tcW w:w="4246" w:type="dxa"/>
            <w:vAlign w:val="center"/>
          </w:tcPr>
          <w:p w14:paraId="4962BB53" w14:textId="77777777" w:rsidR="008746D2" w:rsidRDefault="008746D2" w:rsidP="009B6F2F">
            <w:pPr>
              <w:pStyle w:val="Brdtekst"/>
            </w:pPr>
            <w:r>
              <w:t>Ansvarlig søkers vurdering av merknadene</w:t>
            </w:r>
          </w:p>
        </w:tc>
      </w:tr>
      <w:tr w:rsidR="008746D2" w14:paraId="30834E81" w14:textId="77777777" w:rsidTr="009B6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3E501CFA" w14:textId="77777777" w:rsidR="008746D2" w:rsidRPr="0088759F" w:rsidRDefault="008746D2" w:rsidP="009B6F2F">
            <w:pPr>
              <w:pStyle w:val="Brdtekst"/>
            </w:pPr>
            <w:r w:rsidRPr="00FD733A">
              <w:t>soeknadensHjemmeside</w:t>
            </w:r>
          </w:p>
        </w:tc>
        <w:tc>
          <w:tcPr>
            <w:tcW w:w="1672" w:type="dxa"/>
            <w:vAlign w:val="center"/>
          </w:tcPr>
          <w:p w14:paraId="227479F7" w14:textId="77777777" w:rsidR="008746D2" w:rsidRPr="0088759F" w:rsidRDefault="008746D2" w:rsidP="009B6F2F">
            <w:pPr>
              <w:pStyle w:val="Brdtekst"/>
            </w:pPr>
            <w:r>
              <w:t>string</w:t>
            </w:r>
          </w:p>
        </w:tc>
        <w:tc>
          <w:tcPr>
            <w:tcW w:w="4246" w:type="dxa"/>
            <w:vAlign w:val="center"/>
          </w:tcPr>
          <w:p w14:paraId="6977B5B8" w14:textId="77777777" w:rsidR="008746D2" w:rsidRDefault="008746D2" w:rsidP="009B6F2F">
            <w:pPr>
              <w:pStyle w:val="Brdtekst"/>
            </w:pPr>
            <w:r>
              <w:t>Nettadresse hvor søknaden kan sees</w:t>
            </w:r>
          </w:p>
        </w:tc>
      </w:tr>
      <w:tr w:rsidR="008746D2" w14:paraId="4F5E7F57" w14:textId="77777777" w:rsidTr="009B6F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38676B9A" w14:textId="77777777" w:rsidR="008746D2" w:rsidRPr="00FD733A" w:rsidRDefault="008746D2" w:rsidP="009B6F2F">
            <w:pPr>
              <w:pStyle w:val="Brdtekst"/>
            </w:pPr>
            <w:r w:rsidRPr="00FD733A">
              <w:t>soeknadSeesKontaktperson</w:t>
            </w:r>
          </w:p>
        </w:tc>
        <w:tc>
          <w:tcPr>
            <w:tcW w:w="1672" w:type="dxa"/>
            <w:vAlign w:val="center"/>
          </w:tcPr>
          <w:p w14:paraId="7297CA62" w14:textId="77777777" w:rsidR="008746D2" w:rsidRPr="00FD733A" w:rsidRDefault="008746D2" w:rsidP="009B6F2F">
            <w:pPr>
              <w:pStyle w:val="Brdtekst"/>
            </w:pPr>
            <w:r w:rsidRPr="00FD733A">
              <w:t>string</w:t>
            </w:r>
          </w:p>
        </w:tc>
        <w:tc>
          <w:tcPr>
            <w:tcW w:w="4246" w:type="dxa"/>
            <w:vAlign w:val="center"/>
          </w:tcPr>
          <w:p w14:paraId="443C10D4" w14:textId="77777777" w:rsidR="008746D2" w:rsidRDefault="008746D2" w:rsidP="009B6F2F">
            <w:pPr>
              <w:pStyle w:val="Brdtekst"/>
            </w:pPr>
            <w:r>
              <w:t>Kontaktperson hos søker</w:t>
            </w:r>
          </w:p>
        </w:tc>
      </w:tr>
      <w:tr w:rsidR="008746D2" w14:paraId="6E22E18A" w14:textId="77777777" w:rsidTr="009B6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7747FCC7" w14:textId="77777777" w:rsidR="008746D2" w:rsidRDefault="008746D2" w:rsidP="009B6F2F">
            <w:pPr>
              <w:pStyle w:val="Brdtekst"/>
            </w:pPr>
            <w:r w:rsidRPr="00FD733A">
              <w:t>varsling</w:t>
            </w:r>
          </w:p>
        </w:tc>
        <w:tc>
          <w:tcPr>
            <w:tcW w:w="1672" w:type="dxa"/>
            <w:vAlign w:val="center"/>
          </w:tcPr>
          <w:p w14:paraId="1FB945C5" w14:textId="77777777" w:rsidR="008746D2" w:rsidRDefault="008746D2" w:rsidP="009B6F2F">
            <w:pPr>
              <w:pStyle w:val="Brdtekst"/>
            </w:pPr>
            <w:r w:rsidRPr="00FD733A">
              <w:t>VarslingType</w:t>
            </w:r>
          </w:p>
        </w:tc>
        <w:tc>
          <w:tcPr>
            <w:tcW w:w="4246" w:type="dxa"/>
            <w:vAlign w:val="center"/>
          </w:tcPr>
          <w:p w14:paraId="21B66A90" w14:textId="77777777" w:rsidR="008746D2" w:rsidRDefault="008746D2" w:rsidP="009B6F2F">
            <w:pPr>
              <w:pStyle w:val="Brdtekst"/>
            </w:pPr>
            <w:r>
              <w:t>Forklaring på hvordan naboene er varslet???</w:t>
            </w:r>
          </w:p>
        </w:tc>
      </w:tr>
      <w:tr w:rsidR="008746D2" w14:paraId="3B9C6C7A" w14:textId="77777777" w:rsidTr="009B6F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4B33530F" w14:textId="77777777" w:rsidR="008746D2" w:rsidRDefault="008746D2" w:rsidP="009B6F2F">
            <w:pPr>
              <w:pStyle w:val="Brdtekst"/>
            </w:pPr>
            <w:r w:rsidRPr="00FD733A">
              <w:t>VarslingListe</w:t>
            </w:r>
          </w:p>
        </w:tc>
        <w:tc>
          <w:tcPr>
            <w:tcW w:w="1672" w:type="dxa"/>
            <w:vAlign w:val="center"/>
          </w:tcPr>
          <w:p w14:paraId="0B063DE5" w14:textId="77777777" w:rsidR="008746D2" w:rsidRDefault="008746D2" w:rsidP="009B6F2F">
            <w:pPr>
              <w:pStyle w:val="Brdtekst"/>
            </w:pPr>
            <w:r w:rsidRPr="006B71E9">
              <w:rPr>
                <w:color w:val="FF0000"/>
              </w:rPr>
              <w:t>?</w:t>
            </w:r>
          </w:p>
        </w:tc>
        <w:tc>
          <w:tcPr>
            <w:tcW w:w="4246" w:type="dxa"/>
            <w:vAlign w:val="center"/>
          </w:tcPr>
          <w:p w14:paraId="09812CB2" w14:textId="77777777" w:rsidR="008746D2" w:rsidRDefault="008746D2" w:rsidP="009B6F2F">
            <w:pPr>
              <w:pStyle w:val="Brdtekst"/>
            </w:pPr>
            <w:r>
              <w:t>Liste over eiendommer hvor eierne har blitt varslet</w:t>
            </w:r>
          </w:p>
        </w:tc>
      </w:tr>
    </w:tbl>
    <w:p w14:paraId="0E62160E" w14:textId="0C856CC5" w:rsidR="00465942" w:rsidRDefault="00465942" w:rsidP="00465942">
      <w:pPr>
        <w:pStyle w:val="Brdtekst"/>
      </w:pPr>
    </w:p>
    <w:p w14:paraId="4B748509" w14:textId="77777777" w:rsidR="00523262" w:rsidRDefault="00523262" w:rsidP="00523262">
      <w:pPr>
        <w:pStyle w:val="Brdtekst"/>
      </w:pPr>
      <w:r>
        <w:drawing>
          <wp:inline distT="0" distB="0" distL="0" distR="0" wp14:anchorId="502086A8" wp14:editId="0ADAB373">
            <wp:extent cx="5328285" cy="4066540"/>
            <wp:effectExtent l="0" t="0" r="5715" b="0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arsling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A6C59" w14:textId="77777777" w:rsidR="00523262" w:rsidRPr="00465942" w:rsidRDefault="00523262" w:rsidP="00465942">
      <w:pPr>
        <w:pStyle w:val="Brdtekst"/>
      </w:pPr>
    </w:p>
    <w:p w14:paraId="73F214CE" w14:textId="70A0B029" w:rsidR="004053A7" w:rsidRDefault="004053A7" w:rsidP="004053A7">
      <w:pPr>
        <w:pStyle w:val="Overskrift2"/>
        <w:rPr>
          <w:noProof/>
          <w:lang w:eastAsia="nb-NO"/>
        </w:rPr>
      </w:pPr>
      <w:bookmarkStart w:id="35" w:name="_Toc519080033"/>
      <w:r>
        <w:rPr>
          <w:noProof/>
          <w:lang w:eastAsia="nb-NO"/>
        </w:rPr>
        <w:lastRenderedPageBreak/>
        <w:t>Endring av bruk</w:t>
      </w:r>
      <w:bookmarkEnd w:id="35"/>
    </w:p>
    <w:p w14:paraId="5F930C8E" w14:textId="6FDAC212" w:rsidR="00167B78" w:rsidRDefault="00167B78" w:rsidP="00167B78">
      <w:pPr>
        <w:pStyle w:val="Brdtekst"/>
      </w:pPr>
    </w:p>
    <w:p w14:paraId="7C8D3BE3" w14:textId="2E4344B5" w:rsidR="007262E7" w:rsidRPr="007262E7" w:rsidRDefault="0031152B" w:rsidP="001B28D5">
      <w:pPr>
        <w:pStyle w:val="Overskrift3"/>
        <w:rPr>
          <w:noProof/>
          <w:lang w:eastAsia="nb-NO"/>
        </w:rPr>
      </w:pPr>
      <w:bookmarkStart w:id="36" w:name="_Toc519080034"/>
      <w:r>
        <w:rPr>
          <w:noProof/>
          <w:lang w:eastAsia="nb-NO"/>
        </w:rPr>
        <w:t>Generelle vilkår</w:t>
      </w:r>
      <w:r w:rsidR="00A629E0">
        <w:rPr>
          <w:noProof/>
          <w:lang w:eastAsia="nb-NO"/>
        </w:rPr>
        <w:t>/ informasjon om arbeidsplasser</w:t>
      </w:r>
      <w:bookmarkEnd w:id="36"/>
    </w:p>
    <w:p w14:paraId="0501E159" w14:textId="77777777" w:rsidR="009F062F" w:rsidRDefault="009F062F" w:rsidP="007262E7">
      <w:pPr>
        <w:pStyle w:val="HTML-forhndsformatert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Style w:val="nt"/>
          <w:rFonts w:ascii="Menlo" w:eastAsiaTheme="majorEastAsia" w:hAnsi="Menlo" w:cs="Menlo"/>
          <w:color w:val="000080"/>
          <w:sz w:val="18"/>
          <w:szCs w:val="18"/>
        </w:rPr>
      </w:pPr>
    </w:p>
    <w:tbl>
      <w:tblPr>
        <w:tblStyle w:val="Middelsskyggelegging1uthevingsfarge1"/>
        <w:tblW w:w="0" w:type="auto"/>
        <w:tblLayout w:type="fixed"/>
        <w:tblLook w:val="0420" w:firstRow="1" w:lastRow="0" w:firstColumn="0" w:lastColumn="0" w:noHBand="0" w:noVBand="1"/>
      </w:tblPr>
      <w:tblGrid>
        <w:gridCol w:w="2660"/>
        <w:gridCol w:w="1559"/>
        <w:gridCol w:w="4388"/>
      </w:tblGrid>
      <w:tr w:rsidR="009F062F" w14:paraId="299BA8FF" w14:textId="77777777" w:rsidTr="00C936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60" w:type="dxa"/>
            <w:vAlign w:val="center"/>
          </w:tcPr>
          <w:p w14:paraId="736758EB" w14:textId="77777777" w:rsidR="009F062F" w:rsidRDefault="009F062F" w:rsidP="00B848E4">
            <w:pPr>
              <w:pStyle w:val="Brdtekst"/>
            </w:pPr>
            <w:r>
              <w:t>Felt</w:t>
            </w:r>
          </w:p>
        </w:tc>
        <w:tc>
          <w:tcPr>
            <w:tcW w:w="1559" w:type="dxa"/>
            <w:vAlign w:val="center"/>
          </w:tcPr>
          <w:p w14:paraId="5ECB1A71" w14:textId="77777777" w:rsidR="009F062F" w:rsidRDefault="009F062F" w:rsidP="00B848E4">
            <w:pPr>
              <w:pStyle w:val="Brdtekst"/>
            </w:pPr>
            <w:r>
              <w:t>Type</w:t>
            </w:r>
          </w:p>
        </w:tc>
        <w:tc>
          <w:tcPr>
            <w:tcW w:w="4388" w:type="dxa"/>
            <w:vAlign w:val="center"/>
          </w:tcPr>
          <w:p w14:paraId="30C2509F" w14:textId="77777777" w:rsidR="009F062F" w:rsidRDefault="009F062F" w:rsidP="00B848E4">
            <w:pPr>
              <w:pStyle w:val="Brdtekst"/>
            </w:pPr>
            <w:r>
              <w:t>Forklaring</w:t>
            </w:r>
          </w:p>
        </w:tc>
      </w:tr>
      <w:tr w:rsidR="009F062F" w14:paraId="133BB507" w14:textId="77777777" w:rsidTr="00C93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60" w:type="dxa"/>
            <w:vAlign w:val="center"/>
          </w:tcPr>
          <w:p w14:paraId="53AF122E" w14:textId="774E7801" w:rsidR="009F062F" w:rsidRDefault="009F062F" w:rsidP="00B848E4">
            <w:pPr>
              <w:pStyle w:val="Brdtekst"/>
            </w:pPr>
            <w:r w:rsidRPr="001925CA">
              <w:t>GenerelleVilkaar</w:t>
            </w:r>
          </w:p>
        </w:tc>
        <w:tc>
          <w:tcPr>
            <w:tcW w:w="1559" w:type="dxa"/>
            <w:vAlign w:val="center"/>
          </w:tcPr>
          <w:p w14:paraId="7E595CDA" w14:textId="00144FB1" w:rsidR="009F062F" w:rsidRDefault="009F062F" w:rsidP="00B848E4">
            <w:pPr>
              <w:pStyle w:val="Brdtekst"/>
            </w:pPr>
            <w:r w:rsidRPr="001925CA">
              <w:t>GenerelleVilkaarType</w:t>
            </w:r>
          </w:p>
        </w:tc>
        <w:tc>
          <w:tcPr>
            <w:tcW w:w="4388" w:type="dxa"/>
            <w:vAlign w:val="center"/>
          </w:tcPr>
          <w:p w14:paraId="454C17D9" w14:textId="02BC39FC" w:rsidR="009F062F" w:rsidRDefault="009F062F" w:rsidP="00B848E4">
            <w:pPr>
              <w:pStyle w:val="Brdtekst"/>
            </w:pPr>
            <w:r>
              <w:t xml:space="preserve">Oppsamling av en del informasjon som </w:t>
            </w:r>
            <w:r w:rsidR="00C936EA">
              <w:t>bestemmer videre krav til innhold og saksbehandling</w:t>
            </w:r>
          </w:p>
        </w:tc>
      </w:tr>
      <w:tr w:rsidR="009F062F" w14:paraId="6C59CF1C" w14:textId="77777777" w:rsidTr="00C936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60" w:type="dxa"/>
            <w:vAlign w:val="center"/>
          </w:tcPr>
          <w:p w14:paraId="749C952C" w14:textId="7D548FC2" w:rsidR="009F062F" w:rsidRPr="00A8344F" w:rsidRDefault="00C936EA" w:rsidP="00B848E4">
            <w:pPr>
              <w:pStyle w:val="Brdtekst"/>
            </w:pPr>
            <w:r w:rsidRPr="001925CA">
              <w:t>beroererArbeidsplasser</w:t>
            </w:r>
          </w:p>
        </w:tc>
        <w:tc>
          <w:tcPr>
            <w:tcW w:w="1559" w:type="dxa"/>
            <w:vAlign w:val="center"/>
          </w:tcPr>
          <w:p w14:paraId="3613ABB3" w14:textId="12AD38FC" w:rsidR="009F062F" w:rsidRDefault="00014FDD" w:rsidP="00B848E4">
            <w:pPr>
              <w:pStyle w:val="Brdtekst"/>
            </w:pPr>
            <w:r>
              <w:t>Ja/nei</w:t>
            </w:r>
          </w:p>
        </w:tc>
        <w:tc>
          <w:tcPr>
            <w:tcW w:w="4388" w:type="dxa"/>
            <w:vAlign w:val="center"/>
          </w:tcPr>
          <w:p w14:paraId="2BAECF77" w14:textId="0B838224" w:rsidR="009F062F" w:rsidRDefault="00014FDD" w:rsidP="00B848E4">
            <w:pPr>
              <w:pStyle w:val="Brdtekst"/>
            </w:pPr>
            <w:r>
              <w:t>Avgjør om tilatelse fra Arbeidstilsynet skal kreves</w:t>
            </w:r>
          </w:p>
        </w:tc>
      </w:tr>
    </w:tbl>
    <w:p w14:paraId="01AA8395" w14:textId="77777777" w:rsidR="009F062F" w:rsidRDefault="009F062F" w:rsidP="007262E7">
      <w:pPr>
        <w:pStyle w:val="HTML-forhndsformatert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Style w:val="nt"/>
          <w:rFonts w:ascii="Menlo" w:eastAsiaTheme="majorEastAsia" w:hAnsi="Menlo" w:cs="Menlo"/>
          <w:color w:val="000080"/>
          <w:sz w:val="18"/>
          <w:szCs w:val="18"/>
        </w:rPr>
      </w:pPr>
    </w:p>
    <w:p w14:paraId="1800F7AD" w14:textId="77777777" w:rsidR="009F062F" w:rsidRDefault="009F062F" w:rsidP="007262E7">
      <w:pPr>
        <w:pStyle w:val="HTML-forhndsformatert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Style w:val="nt"/>
          <w:rFonts w:ascii="Menlo" w:eastAsiaTheme="majorEastAsia" w:hAnsi="Menlo" w:cs="Menlo"/>
          <w:color w:val="000080"/>
          <w:sz w:val="18"/>
          <w:szCs w:val="18"/>
        </w:rPr>
      </w:pPr>
    </w:p>
    <w:p w14:paraId="0DCCC008" w14:textId="798334C2" w:rsidR="009F062F" w:rsidRDefault="001925CA" w:rsidP="007262E7">
      <w:pPr>
        <w:pStyle w:val="HTML-forhndsformatert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Style w:val="nt"/>
          <w:rFonts w:ascii="Menlo" w:eastAsiaTheme="majorEastAsia" w:hAnsi="Menlo" w:cs="Menlo"/>
          <w:color w:val="000080"/>
          <w:sz w:val="18"/>
          <w:szCs w:val="18"/>
        </w:rPr>
      </w:pPr>
      <w:r>
        <w:rPr>
          <w:rFonts w:ascii="Menlo" w:eastAsiaTheme="majorEastAsia" w:hAnsi="Menlo" w:cs="Menlo"/>
          <w:noProof/>
          <w:color w:val="000080"/>
          <w:sz w:val="18"/>
          <w:szCs w:val="18"/>
        </w:rPr>
        <w:drawing>
          <wp:inline distT="0" distB="0" distL="0" distR="0" wp14:anchorId="398BEB97" wp14:editId="45C6DEEE">
            <wp:extent cx="5585293" cy="4062334"/>
            <wp:effectExtent l="0" t="0" r="3175" b="1905"/>
            <wp:docPr id="35" name="Bil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rbeidsplasser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98415" cy="407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20003" w14:textId="77777777" w:rsidR="009F062F" w:rsidRDefault="009F062F" w:rsidP="007262E7">
      <w:pPr>
        <w:pStyle w:val="HTML-forhndsformatert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Style w:val="nt"/>
          <w:rFonts w:ascii="Menlo" w:eastAsiaTheme="majorEastAsia" w:hAnsi="Menlo" w:cs="Menlo"/>
          <w:color w:val="000080"/>
          <w:sz w:val="18"/>
          <w:szCs w:val="18"/>
        </w:rPr>
      </w:pPr>
    </w:p>
    <w:p w14:paraId="5BB00452" w14:textId="0F03D203" w:rsidR="0031152B" w:rsidRDefault="0031152B" w:rsidP="00167B78">
      <w:pPr>
        <w:pStyle w:val="Brdtekst"/>
      </w:pPr>
    </w:p>
    <w:p w14:paraId="3879AD5E" w14:textId="77777777" w:rsidR="00BB6D13" w:rsidRDefault="00BB6D13" w:rsidP="00BB6D13">
      <w:pPr>
        <w:pStyle w:val="Overskrift3"/>
        <w:rPr>
          <w:noProof/>
          <w:lang w:eastAsia="nb-NO"/>
        </w:rPr>
      </w:pPr>
      <w:bookmarkStart w:id="37" w:name="_Toc519080035"/>
      <w:r>
        <w:rPr>
          <w:noProof/>
          <w:lang w:eastAsia="nb-NO"/>
        </w:rPr>
        <w:t>Opplysninger om planstatus</w:t>
      </w:r>
      <w:bookmarkEnd w:id="37"/>
    </w:p>
    <w:p w14:paraId="2EFCC8FD" w14:textId="77777777" w:rsidR="00BB6D13" w:rsidRDefault="00BB6D13" w:rsidP="00BB6D13">
      <w:pPr>
        <w:pStyle w:val="Brdtekst"/>
      </w:pPr>
    </w:p>
    <w:tbl>
      <w:tblPr>
        <w:tblStyle w:val="Middelsskyggelegging1uthevingsfarge1"/>
        <w:tblW w:w="0" w:type="auto"/>
        <w:tblLayout w:type="fixed"/>
        <w:tblLook w:val="0420" w:firstRow="1" w:lastRow="0" w:firstColumn="0" w:lastColumn="0" w:noHBand="0" w:noVBand="1"/>
      </w:tblPr>
      <w:tblGrid>
        <w:gridCol w:w="2518"/>
        <w:gridCol w:w="1701"/>
        <w:gridCol w:w="4388"/>
      </w:tblGrid>
      <w:tr w:rsidR="00BB6D13" w14:paraId="07B23041" w14:textId="77777777" w:rsidTr="009B6F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18" w:type="dxa"/>
            <w:vAlign w:val="center"/>
          </w:tcPr>
          <w:p w14:paraId="32B76395" w14:textId="77777777" w:rsidR="00BB6D13" w:rsidRDefault="00BB6D13" w:rsidP="009B6F2F">
            <w:pPr>
              <w:pStyle w:val="Brdtekst"/>
            </w:pPr>
            <w:r>
              <w:t>Felt</w:t>
            </w:r>
          </w:p>
        </w:tc>
        <w:tc>
          <w:tcPr>
            <w:tcW w:w="1701" w:type="dxa"/>
            <w:vAlign w:val="center"/>
          </w:tcPr>
          <w:p w14:paraId="40742485" w14:textId="77777777" w:rsidR="00BB6D13" w:rsidRDefault="00BB6D13" w:rsidP="009B6F2F">
            <w:pPr>
              <w:pStyle w:val="Brdtekst"/>
            </w:pPr>
            <w:r>
              <w:t>Type</w:t>
            </w:r>
          </w:p>
        </w:tc>
        <w:tc>
          <w:tcPr>
            <w:tcW w:w="4388" w:type="dxa"/>
            <w:vAlign w:val="center"/>
          </w:tcPr>
          <w:p w14:paraId="42A9D08B" w14:textId="77777777" w:rsidR="00BB6D13" w:rsidRDefault="00BB6D13" w:rsidP="009B6F2F">
            <w:pPr>
              <w:pStyle w:val="Brdtekst"/>
            </w:pPr>
            <w:r>
              <w:t>Forklaring</w:t>
            </w:r>
          </w:p>
        </w:tc>
      </w:tr>
      <w:tr w:rsidR="00BB6D13" w14:paraId="478FA38A" w14:textId="77777777" w:rsidTr="009B6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18" w:type="dxa"/>
            <w:vAlign w:val="center"/>
          </w:tcPr>
          <w:p w14:paraId="59F1D33A" w14:textId="77777777" w:rsidR="00BB6D13" w:rsidRDefault="00BB6D13" w:rsidP="009B6F2F">
            <w:pPr>
              <w:pStyle w:val="Brdtekst"/>
            </w:pPr>
            <w:r>
              <w:t>Plan</w:t>
            </w:r>
            <w:r w:rsidRPr="00E542D9">
              <w:t>type</w:t>
            </w:r>
          </w:p>
        </w:tc>
        <w:tc>
          <w:tcPr>
            <w:tcW w:w="1701" w:type="dxa"/>
            <w:vAlign w:val="center"/>
          </w:tcPr>
          <w:p w14:paraId="2D4138F4" w14:textId="77777777" w:rsidR="00BB6D13" w:rsidRDefault="00BB6D13" w:rsidP="009B6F2F">
            <w:pPr>
              <w:pStyle w:val="Brdtekst"/>
            </w:pPr>
            <w:r>
              <w:t>kodeliste plantype</w:t>
            </w:r>
          </w:p>
        </w:tc>
        <w:tc>
          <w:tcPr>
            <w:tcW w:w="4388" w:type="dxa"/>
            <w:vAlign w:val="center"/>
          </w:tcPr>
          <w:p w14:paraId="3A32BD29" w14:textId="77777777" w:rsidR="00BB6D13" w:rsidRDefault="00BB6D13" w:rsidP="009B6F2F">
            <w:pPr>
              <w:pStyle w:val="Brdtekst"/>
            </w:pPr>
            <w:r>
              <w:t>Hvilke type plan gjelder for eiendommen</w:t>
            </w:r>
          </w:p>
        </w:tc>
      </w:tr>
      <w:tr w:rsidR="00BB6D13" w14:paraId="5B6CA663" w14:textId="77777777" w:rsidTr="009B6F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18" w:type="dxa"/>
            <w:vAlign w:val="center"/>
          </w:tcPr>
          <w:p w14:paraId="6C81B035" w14:textId="77777777" w:rsidR="00BB6D13" w:rsidRPr="00A8344F" w:rsidRDefault="00BB6D13" w:rsidP="009B6F2F">
            <w:pPr>
              <w:pStyle w:val="Brdtekst"/>
            </w:pPr>
            <w:r>
              <w:t>navn</w:t>
            </w:r>
          </w:p>
        </w:tc>
        <w:tc>
          <w:tcPr>
            <w:tcW w:w="1701" w:type="dxa"/>
            <w:vAlign w:val="center"/>
          </w:tcPr>
          <w:p w14:paraId="4651E19B" w14:textId="77777777" w:rsidR="00BB6D13" w:rsidRDefault="00BB6D13" w:rsidP="009B6F2F">
            <w:pPr>
              <w:pStyle w:val="Brdtekst"/>
            </w:pPr>
            <w:r>
              <w:t>string</w:t>
            </w:r>
          </w:p>
        </w:tc>
        <w:tc>
          <w:tcPr>
            <w:tcW w:w="4388" w:type="dxa"/>
            <w:vAlign w:val="center"/>
          </w:tcPr>
          <w:p w14:paraId="4E48D6FE" w14:textId="77777777" w:rsidR="00BB6D13" w:rsidRDefault="00BB6D13" w:rsidP="009B6F2F">
            <w:pPr>
              <w:pStyle w:val="Brdtekst"/>
            </w:pPr>
            <w:r>
              <w:t>Navn på gjenldende plan</w:t>
            </w:r>
          </w:p>
        </w:tc>
      </w:tr>
      <w:tr w:rsidR="00BB6D13" w14:paraId="2D5F9FB4" w14:textId="77777777" w:rsidTr="009B6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18" w:type="dxa"/>
            <w:vAlign w:val="center"/>
          </w:tcPr>
          <w:p w14:paraId="7238152E" w14:textId="77777777" w:rsidR="00BB6D13" w:rsidRDefault="00BB6D13" w:rsidP="009B6F2F">
            <w:pPr>
              <w:pStyle w:val="Brdtekst"/>
            </w:pPr>
            <w:r w:rsidRPr="00B94B10">
              <w:lastRenderedPageBreak/>
              <w:t>formaal</w:t>
            </w:r>
          </w:p>
        </w:tc>
        <w:tc>
          <w:tcPr>
            <w:tcW w:w="1701" w:type="dxa"/>
            <w:vAlign w:val="center"/>
          </w:tcPr>
          <w:p w14:paraId="6C917128" w14:textId="77777777" w:rsidR="00BB6D13" w:rsidRDefault="00BB6D13" w:rsidP="009B6F2F">
            <w:pPr>
              <w:pStyle w:val="Brdtekst"/>
            </w:pPr>
            <w:r w:rsidRPr="00B94B10">
              <w:t>string</w:t>
            </w:r>
          </w:p>
        </w:tc>
        <w:tc>
          <w:tcPr>
            <w:tcW w:w="4388" w:type="dxa"/>
            <w:vAlign w:val="center"/>
          </w:tcPr>
          <w:p w14:paraId="22AEF7A8" w14:textId="77777777" w:rsidR="00BB6D13" w:rsidRDefault="00BB6D13" w:rsidP="009B6F2F">
            <w:pPr>
              <w:pStyle w:val="Brdtekst"/>
            </w:pPr>
            <w:r>
              <w:t>Hvilket formål eiendommen er regulert til i gjeldende plan</w:t>
            </w:r>
          </w:p>
        </w:tc>
      </w:tr>
      <w:tr w:rsidR="00BB6D13" w14:paraId="7762AE7E" w14:textId="77777777" w:rsidTr="009B6F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18" w:type="dxa"/>
            <w:vAlign w:val="center"/>
          </w:tcPr>
          <w:p w14:paraId="487E94A8" w14:textId="77777777" w:rsidR="00BB6D13" w:rsidRDefault="00BB6D13" w:rsidP="009B6F2F">
            <w:pPr>
              <w:pStyle w:val="Brdtekst"/>
            </w:pPr>
            <w:r>
              <w:t>b</w:t>
            </w:r>
            <w:r w:rsidRPr="00A8344F">
              <w:t>eregningsregelGradAvUtnytting</w:t>
            </w:r>
          </w:p>
        </w:tc>
        <w:tc>
          <w:tcPr>
            <w:tcW w:w="1701" w:type="dxa"/>
            <w:vAlign w:val="center"/>
          </w:tcPr>
          <w:p w14:paraId="3B19C9D2" w14:textId="77777777" w:rsidR="00BB6D13" w:rsidRDefault="00BB6D13" w:rsidP="009B6F2F">
            <w:pPr>
              <w:pStyle w:val="Brdtekst"/>
            </w:pPr>
            <w:r>
              <w:t>kodeliste</w:t>
            </w:r>
          </w:p>
        </w:tc>
        <w:tc>
          <w:tcPr>
            <w:tcW w:w="4388" w:type="dxa"/>
            <w:vAlign w:val="center"/>
          </w:tcPr>
          <w:p w14:paraId="6760607E" w14:textId="77777777" w:rsidR="00BB6D13" w:rsidRDefault="00BB6D13" w:rsidP="009B6F2F">
            <w:pPr>
              <w:pStyle w:val="Brdtekst"/>
            </w:pPr>
            <w:r>
              <w:t>Type betegnelse for grad av utnytting for eiendommen</w:t>
            </w:r>
          </w:p>
        </w:tc>
      </w:tr>
      <w:tr w:rsidR="00BB6D13" w14:paraId="217259A5" w14:textId="77777777" w:rsidTr="009B6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18" w:type="dxa"/>
            <w:vAlign w:val="center"/>
          </w:tcPr>
          <w:p w14:paraId="1FCD071F" w14:textId="77777777" w:rsidR="00BB6D13" w:rsidRPr="0088759F" w:rsidRDefault="00BB6D13" w:rsidP="009B6F2F">
            <w:pPr>
              <w:pStyle w:val="Brdtekst"/>
            </w:pPr>
            <w:r>
              <w:t>u</w:t>
            </w:r>
            <w:r w:rsidRPr="00A8344F">
              <w:t>tnyttingsgrad</w:t>
            </w:r>
          </w:p>
        </w:tc>
        <w:tc>
          <w:tcPr>
            <w:tcW w:w="1701" w:type="dxa"/>
            <w:vAlign w:val="center"/>
          </w:tcPr>
          <w:p w14:paraId="1796E0BE" w14:textId="77777777" w:rsidR="00BB6D13" w:rsidRPr="0088759F" w:rsidRDefault="00BB6D13" w:rsidP="009B6F2F">
            <w:pPr>
              <w:pStyle w:val="Brdtekst"/>
            </w:pPr>
            <w:r>
              <w:t>desimaltall</w:t>
            </w:r>
          </w:p>
        </w:tc>
        <w:tc>
          <w:tcPr>
            <w:tcW w:w="4388" w:type="dxa"/>
            <w:vAlign w:val="center"/>
          </w:tcPr>
          <w:p w14:paraId="1238A082" w14:textId="77777777" w:rsidR="00BB6D13" w:rsidRDefault="00BB6D13" w:rsidP="009B6F2F">
            <w:pPr>
              <w:pStyle w:val="Brdtekst"/>
            </w:pPr>
            <w:r>
              <w:t>Størrelse på tillatt grad av utnytting</w:t>
            </w:r>
          </w:p>
        </w:tc>
      </w:tr>
      <w:tr w:rsidR="00BB6D13" w14:paraId="448BCF86" w14:textId="77777777" w:rsidTr="009B6F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18" w:type="dxa"/>
            <w:vAlign w:val="center"/>
          </w:tcPr>
          <w:p w14:paraId="3AE5CE2E" w14:textId="77777777" w:rsidR="00BB6D13" w:rsidRDefault="00BB6D13" w:rsidP="009B6F2F">
            <w:pPr>
              <w:pStyle w:val="Brdtekst"/>
            </w:pPr>
            <w:r w:rsidRPr="00BA56CE">
              <w:t>andreRelevanteKrav</w:t>
            </w:r>
          </w:p>
        </w:tc>
        <w:tc>
          <w:tcPr>
            <w:tcW w:w="1701" w:type="dxa"/>
            <w:vAlign w:val="center"/>
          </w:tcPr>
          <w:p w14:paraId="1D23A03E" w14:textId="77777777" w:rsidR="00BB6D13" w:rsidRDefault="00BB6D13" w:rsidP="009B6F2F">
            <w:pPr>
              <w:pStyle w:val="Brdtekst"/>
            </w:pPr>
            <w:r w:rsidRPr="00BA56CE">
              <w:t>string</w:t>
            </w:r>
          </w:p>
        </w:tc>
        <w:tc>
          <w:tcPr>
            <w:tcW w:w="4388" w:type="dxa"/>
            <w:vAlign w:val="center"/>
          </w:tcPr>
          <w:p w14:paraId="7AC722B7" w14:textId="77777777" w:rsidR="00BB6D13" w:rsidRDefault="00BB6D13" w:rsidP="009B6F2F">
            <w:pPr>
              <w:pStyle w:val="Brdtekst"/>
            </w:pPr>
            <w:r>
              <w:t>Andre relevante krav i gjeldende plan</w:t>
            </w:r>
          </w:p>
        </w:tc>
      </w:tr>
    </w:tbl>
    <w:p w14:paraId="0448D6D4" w14:textId="0E8FE35E" w:rsidR="0031152B" w:rsidRDefault="0031152B" w:rsidP="00167B78">
      <w:pPr>
        <w:pStyle w:val="Brdtekst"/>
      </w:pPr>
    </w:p>
    <w:p w14:paraId="41124A84" w14:textId="1A8E0412" w:rsidR="001925CA" w:rsidRDefault="001925CA" w:rsidP="00167B78">
      <w:pPr>
        <w:pStyle w:val="Brdtekst"/>
      </w:pPr>
      <w:r>
        <w:drawing>
          <wp:inline distT="0" distB="0" distL="0" distR="0" wp14:anchorId="553ED990" wp14:editId="745644CD">
            <wp:extent cx="5486400" cy="4684788"/>
            <wp:effectExtent l="0" t="0" r="0" b="1905"/>
            <wp:docPr id="36" name="Bil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lan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2922" cy="469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111B6" w14:textId="77777777" w:rsidR="001925CA" w:rsidRDefault="001925CA" w:rsidP="001925CA">
      <w:pPr>
        <w:pStyle w:val="Overskrift3"/>
        <w:numPr>
          <w:ilvl w:val="0"/>
          <w:numId w:val="0"/>
        </w:numPr>
        <w:ind w:left="720"/>
        <w:rPr>
          <w:noProof/>
          <w:lang w:eastAsia="nb-NO"/>
        </w:rPr>
      </w:pPr>
    </w:p>
    <w:p w14:paraId="3106B417" w14:textId="77777777" w:rsidR="00743BB0" w:rsidRDefault="00743BB0" w:rsidP="00743BB0">
      <w:pPr>
        <w:pStyle w:val="Overskrift3"/>
        <w:rPr>
          <w:noProof/>
          <w:lang w:eastAsia="nb-NO"/>
        </w:rPr>
      </w:pPr>
      <w:bookmarkStart w:id="38" w:name="_Toc519080036"/>
      <w:r>
        <w:rPr>
          <w:noProof/>
          <w:lang w:eastAsia="nb-NO"/>
        </w:rPr>
        <w:t>Bygningstype</w:t>
      </w:r>
      <w:bookmarkEnd w:id="38"/>
    </w:p>
    <w:p w14:paraId="6937A4F4" w14:textId="77777777" w:rsidR="00743BB0" w:rsidRDefault="00743BB0" w:rsidP="00743BB0">
      <w:pPr>
        <w:pStyle w:val="Brdtekst"/>
      </w:pPr>
    </w:p>
    <w:tbl>
      <w:tblPr>
        <w:tblStyle w:val="Middelsskyggelegging1uthevingsfarge1"/>
        <w:tblW w:w="0" w:type="auto"/>
        <w:tblLayout w:type="fixed"/>
        <w:tblLook w:val="0420" w:firstRow="1" w:lastRow="0" w:firstColumn="0" w:lastColumn="0" w:noHBand="0" w:noVBand="1"/>
      </w:tblPr>
      <w:tblGrid>
        <w:gridCol w:w="2660"/>
        <w:gridCol w:w="1559"/>
        <w:gridCol w:w="4388"/>
      </w:tblGrid>
      <w:tr w:rsidR="00743BB0" w14:paraId="5BB1142B" w14:textId="77777777" w:rsidTr="00B848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60" w:type="dxa"/>
            <w:vAlign w:val="center"/>
          </w:tcPr>
          <w:p w14:paraId="16C0133D" w14:textId="77777777" w:rsidR="00743BB0" w:rsidRDefault="00743BB0" w:rsidP="00B848E4">
            <w:pPr>
              <w:pStyle w:val="Brdtekst"/>
            </w:pPr>
            <w:r>
              <w:t>Felt</w:t>
            </w:r>
          </w:p>
        </w:tc>
        <w:tc>
          <w:tcPr>
            <w:tcW w:w="1559" w:type="dxa"/>
            <w:vAlign w:val="center"/>
          </w:tcPr>
          <w:p w14:paraId="61AEC288" w14:textId="77777777" w:rsidR="00743BB0" w:rsidRDefault="00743BB0" w:rsidP="00B848E4">
            <w:pPr>
              <w:pStyle w:val="Brdtekst"/>
            </w:pPr>
            <w:r>
              <w:t>Type</w:t>
            </w:r>
          </w:p>
        </w:tc>
        <w:tc>
          <w:tcPr>
            <w:tcW w:w="4388" w:type="dxa"/>
            <w:vAlign w:val="center"/>
          </w:tcPr>
          <w:p w14:paraId="0869BE2A" w14:textId="77777777" w:rsidR="00743BB0" w:rsidRDefault="00743BB0" w:rsidP="00B848E4">
            <w:pPr>
              <w:pStyle w:val="Brdtekst"/>
            </w:pPr>
            <w:r>
              <w:t>Forklaring</w:t>
            </w:r>
          </w:p>
        </w:tc>
      </w:tr>
      <w:tr w:rsidR="00743BB0" w14:paraId="1FAE1E59" w14:textId="77777777" w:rsidTr="00B848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60" w:type="dxa"/>
            <w:vAlign w:val="center"/>
          </w:tcPr>
          <w:p w14:paraId="335F9754" w14:textId="77777777" w:rsidR="00743BB0" w:rsidRDefault="00743BB0" w:rsidP="00B848E4">
            <w:pPr>
              <w:pStyle w:val="Brdtekst"/>
            </w:pPr>
            <w:r w:rsidRPr="00B7727C">
              <w:t>anleggstype</w:t>
            </w:r>
          </w:p>
        </w:tc>
        <w:tc>
          <w:tcPr>
            <w:tcW w:w="1559" w:type="dxa"/>
            <w:vAlign w:val="center"/>
          </w:tcPr>
          <w:p w14:paraId="753D45F5" w14:textId="77777777" w:rsidR="00743BB0" w:rsidRDefault="00743BB0" w:rsidP="00B848E4">
            <w:pPr>
              <w:pStyle w:val="Brdtekst"/>
            </w:pPr>
            <w:r w:rsidRPr="00B7727C">
              <w:t>KodeType</w:t>
            </w:r>
          </w:p>
        </w:tc>
        <w:tc>
          <w:tcPr>
            <w:tcW w:w="4388" w:type="dxa"/>
          </w:tcPr>
          <w:p w14:paraId="4AB1BD0B" w14:textId="77777777" w:rsidR="00743BB0" w:rsidRDefault="00743BB0" w:rsidP="00B848E4">
            <w:pPr>
              <w:pStyle w:val="Brdtekst"/>
            </w:pPr>
            <w:r w:rsidRPr="008028D4">
              <w:rPr>
                <w:color w:val="FF0000"/>
              </w:rPr>
              <w:t>TKN ???</w:t>
            </w:r>
          </w:p>
        </w:tc>
      </w:tr>
      <w:tr w:rsidR="00743BB0" w14:paraId="05BED7A0" w14:textId="77777777" w:rsidTr="00B848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60" w:type="dxa"/>
            <w:vAlign w:val="center"/>
          </w:tcPr>
          <w:p w14:paraId="75CEFD84" w14:textId="77777777" w:rsidR="00743BB0" w:rsidRPr="00A8344F" w:rsidRDefault="00743BB0" w:rsidP="00B848E4">
            <w:pPr>
              <w:pStyle w:val="Brdtekst"/>
            </w:pPr>
            <w:r w:rsidRPr="00B7727C">
              <w:t>naeringsgruppe</w:t>
            </w:r>
          </w:p>
        </w:tc>
        <w:tc>
          <w:tcPr>
            <w:tcW w:w="1559" w:type="dxa"/>
            <w:vAlign w:val="center"/>
          </w:tcPr>
          <w:p w14:paraId="20E0B235" w14:textId="77777777" w:rsidR="00743BB0" w:rsidRDefault="00743BB0" w:rsidP="00B848E4">
            <w:pPr>
              <w:pStyle w:val="Brdtekst"/>
            </w:pPr>
            <w:r w:rsidRPr="00B7727C">
              <w:t>KodeType</w:t>
            </w:r>
          </w:p>
        </w:tc>
        <w:tc>
          <w:tcPr>
            <w:tcW w:w="4388" w:type="dxa"/>
          </w:tcPr>
          <w:p w14:paraId="67215B77" w14:textId="77777777" w:rsidR="00743BB0" w:rsidRDefault="00743BB0" w:rsidP="00B848E4">
            <w:pPr>
              <w:pStyle w:val="Brdtekst"/>
            </w:pPr>
            <w:r w:rsidRPr="008028D4">
              <w:rPr>
                <w:color w:val="FF0000"/>
              </w:rPr>
              <w:t>TKN ???</w:t>
            </w:r>
          </w:p>
        </w:tc>
      </w:tr>
      <w:tr w:rsidR="00743BB0" w14:paraId="5F059A38" w14:textId="77777777" w:rsidTr="00B848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60" w:type="dxa"/>
            <w:vAlign w:val="center"/>
          </w:tcPr>
          <w:p w14:paraId="0562BE1D" w14:textId="77777777" w:rsidR="00743BB0" w:rsidRDefault="00743BB0" w:rsidP="00B848E4">
            <w:pPr>
              <w:pStyle w:val="Brdtekst"/>
            </w:pPr>
            <w:r w:rsidRPr="00B7727C">
              <w:t>bygningstype</w:t>
            </w:r>
          </w:p>
        </w:tc>
        <w:tc>
          <w:tcPr>
            <w:tcW w:w="1559" w:type="dxa"/>
            <w:vAlign w:val="center"/>
          </w:tcPr>
          <w:p w14:paraId="38241FB9" w14:textId="77777777" w:rsidR="00743BB0" w:rsidRDefault="00743BB0" w:rsidP="00B848E4">
            <w:pPr>
              <w:pStyle w:val="Brdtekst"/>
            </w:pPr>
            <w:r w:rsidRPr="00B7727C">
              <w:t>KodeType</w:t>
            </w:r>
          </w:p>
        </w:tc>
        <w:tc>
          <w:tcPr>
            <w:tcW w:w="4388" w:type="dxa"/>
          </w:tcPr>
          <w:p w14:paraId="5CE1D718" w14:textId="77777777" w:rsidR="00743BB0" w:rsidRDefault="00743BB0" w:rsidP="00B848E4">
            <w:pPr>
              <w:pStyle w:val="Brdtekst"/>
            </w:pPr>
            <w:r w:rsidRPr="008028D4">
              <w:rPr>
                <w:color w:val="FF0000"/>
              </w:rPr>
              <w:t>TKN ???</w:t>
            </w:r>
          </w:p>
        </w:tc>
      </w:tr>
      <w:tr w:rsidR="00743BB0" w14:paraId="3165568C" w14:textId="77777777" w:rsidTr="00B848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60" w:type="dxa"/>
            <w:vAlign w:val="center"/>
          </w:tcPr>
          <w:p w14:paraId="74FA42C3" w14:textId="77777777" w:rsidR="00743BB0" w:rsidRDefault="00743BB0" w:rsidP="00B848E4">
            <w:pPr>
              <w:pStyle w:val="Brdtekst"/>
            </w:pPr>
            <w:r w:rsidRPr="00B7727C">
              <w:t>tiltaksformaal</w:t>
            </w:r>
          </w:p>
        </w:tc>
        <w:tc>
          <w:tcPr>
            <w:tcW w:w="1559" w:type="dxa"/>
            <w:vAlign w:val="center"/>
          </w:tcPr>
          <w:p w14:paraId="3FE02CAC" w14:textId="77777777" w:rsidR="00743BB0" w:rsidRDefault="00743BB0" w:rsidP="00B848E4">
            <w:pPr>
              <w:pStyle w:val="Brdtekst"/>
            </w:pPr>
            <w:r w:rsidRPr="00B7727C">
              <w:t>KodeType</w:t>
            </w:r>
          </w:p>
        </w:tc>
        <w:tc>
          <w:tcPr>
            <w:tcW w:w="4388" w:type="dxa"/>
          </w:tcPr>
          <w:p w14:paraId="161EA9D0" w14:textId="77777777" w:rsidR="00743BB0" w:rsidRDefault="00743BB0" w:rsidP="00B848E4">
            <w:pPr>
              <w:pStyle w:val="Brdtekst"/>
            </w:pPr>
            <w:r w:rsidRPr="008028D4">
              <w:rPr>
                <w:color w:val="FF0000"/>
              </w:rPr>
              <w:t>TKN ???</w:t>
            </w:r>
          </w:p>
        </w:tc>
      </w:tr>
      <w:tr w:rsidR="00743BB0" w14:paraId="0DD0AD02" w14:textId="77777777" w:rsidTr="00B848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60" w:type="dxa"/>
            <w:vAlign w:val="center"/>
          </w:tcPr>
          <w:p w14:paraId="17B6055D" w14:textId="77777777" w:rsidR="00743BB0" w:rsidRDefault="00743BB0" w:rsidP="00B848E4">
            <w:pPr>
              <w:pStyle w:val="Brdtekst"/>
            </w:pPr>
            <w:r w:rsidRPr="00B7727C">
              <w:lastRenderedPageBreak/>
              <w:t>beskrivPlanlagtFormaal</w:t>
            </w:r>
          </w:p>
        </w:tc>
        <w:tc>
          <w:tcPr>
            <w:tcW w:w="1559" w:type="dxa"/>
            <w:vAlign w:val="center"/>
          </w:tcPr>
          <w:p w14:paraId="3CF885B8" w14:textId="77777777" w:rsidR="00743BB0" w:rsidRDefault="00743BB0" w:rsidP="00B848E4">
            <w:pPr>
              <w:pStyle w:val="Brdtekst"/>
            </w:pPr>
            <w:r w:rsidRPr="00BA56CE">
              <w:t>string</w:t>
            </w:r>
          </w:p>
        </w:tc>
        <w:tc>
          <w:tcPr>
            <w:tcW w:w="4388" w:type="dxa"/>
          </w:tcPr>
          <w:p w14:paraId="252EC1E1" w14:textId="77777777" w:rsidR="00743BB0" w:rsidRDefault="00743BB0" w:rsidP="00B848E4">
            <w:pPr>
              <w:pStyle w:val="Brdtekst"/>
            </w:pPr>
            <w:r w:rsidRPr="008028D4">
              <w:rPr>
                <w:color w:val="FF0000"/>
              </w:rPr>
              <w:t>TKN ???</w:t>
            </w:r>
          </w:p>
        </w:tc>
      </w:tr>
    </w:tbl>
    <w:p w14:paraId="1989D828" w14:textId="77777777" w:rsidR="00743BB0" w:rsidRDefault="00743BB0" w:rsidP="00743BB0">
      <w:pPr>
        <w:pStyle w:val="Brdtekst"/>
        <w:rPr>
          <w:lang w:eastAsia="en-US"/>
        </w:rPr>
      </w:pPr>
    </w:p>
    <w:p w14:paraId="5836335F" w14:textId="77777777" w:rsidR="00743BB0" w:rsidRDefault="00743BB0" w:rsidP="00743BB0">
      <w:pPr>
        <w:pStyle w:val="Brdtekst"/>
        <w:rPr>
          <w:lang w:eastAsia="en-US"/>
        </w:rPr>
      </w:pPr>
      <w:r>
        <w:rPr>
          <w:lang w:eastAsia="en-US"/>
        </w:rPr>
        <w:drawing>
          <wp:inline distT="0" distB="0" distL="0" distR="0" wp14:anchorId="325DB03C" wp14:editId="4F3EB6C7">
            <wp:extent cx="5328285" cy="5652135"/>
            <wp:effectExtent l="0" t="0" r="5715" b="0"/>
            <wp:docPr id="3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Formaal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565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1B512" w14:textId="7EB9E1B8" w:rsidR="00EC341A" w:rsidRDefault="00EC341A" w:rsidP="00167B78">
      <w:pPr>
        <w:pStyle w:val="Brdtekst"/>
      </w:pPr>
    </w:p>
    <w:p w14:paraId="3C1548EE" w14:textId="029A514C" w:rsidR="00EC341A" w:rsidRDefault="009F28E4" w:rsidP="001B28D5">
      <w:pPr>
        <w:pStyle w:val="Overskrift3"/>
        <w:rPr>
          <w:noProof/>
          <w:lang w:eastAsia="nb-NO"/>
        </w:rPr>
      </w:pPr>
      <w:bookmarkStart w:id="39" w:name="_Toc519080037"/>
      <w:r>
        <w:rPr>
          <w:noProof/>
          <w:lang w:eastAsia="nb-NO"/>
        </w:rPr>
        <w:t>Etasje</w:t>
      </w:r>
      <w:r w:rsidR="00E552E5">
        <w:rPr>
          <w:noProof/>
          <w:lang w:eastAsia="nb-NO"/>
        </w:rPr>
        <w:t>liste</w:t>
      </w:r>
      <w:r w:rsidR="007F7593">
        <w:rPr>
          <w:noProof/>
          <w:lang w:eastAsia="nb-NO"/>
        </w:rPr>
        <w:t>/matrikkelinformasjon</w:t>
      </w:r>
      <w:bookmarkEnd w:id="39"/>
    </w:p>
    <w:p w14:paraId="61B6F9A0" w14:textId="77777777" w:rsidR="00C233D9" w:rsidRDefault="00C233D9" w:rsidP="003E01FE">
      <w:pPr>
        <w:pStyle w:val="HTML-forhndsformatert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Style w:val="nt"/>
          <w:rFonts w:ascii="Menlo" w:eastAsiaTheme="majorEastAsia" w:hAnsi="Menlo" w:cs="Menlo"/>
          <w:color w:val="000080"/>
          <w:sz w:val="18"/>
          <w:szCs w:val="18"/>
        </w:rPr>
      </w:pPr>
    </w:p>
    <w:tbl>
      <w:tblPr>
        <w:tblStyle w:val="Middelsskyggelegging1uthevingsfarge1"/>
        <w:tblW w:w="0" w:type="auto"/>
        <w:tblLayout w:type="fixed"/>
        <w:tblLook w:val="0420" w:firstRow="1" w:lastRow="0" w:firstColumn="0" w:lastColumn="0" w:noHBand="0" w:noVBand="1"/>
      </w:tblPr>
      <w:tblGrid>
        <w:gridCol w:w="2660"/>
        <w:gridCol w:w="2835"/>
        <w:gridCol w:w="3112"/>
      </w:tblGrid>
      <w:tr w:rsidR="00C233D9" w14:paraId="6A447BF9" w14:textId="77777777" w:rsidTr="00B848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60" w:type="dxa"/>
            <w:vAlign w:val="center"/>
          </w:tcPr>
          <w:p w14:paraId="34549995" w14:textId="77777777" w:rsidR="00C233D9" w:rsidRDefault="00C233D9" w:rsidP="00B848E4">
            <w:pPr>
              <w:pStyle w:val="Brdtekst"/>
            </w:pPr>
            <w:r>
              <w:t>Felt</w:t>
            </w:r>
          </w:p>
        </w:tc>
        <w:tc>
          <w:tcPr>
            <w:tcW w:w="2835" w:type="dxa"/>
            <w:vAlign w:val="center"/>
          </w:tcPr>
          <w:p w14:paraId="2C94B243" w14:textId="77777777" w:rsidR="00C233D9" w:rsidRDefault="00C233D9" w:rsidP="00B848E4">
            <w:pPr>
              <w:pStyle w:val="Brdtekst"/>
            </w:pPr>
            <w:r>
              <w:t>Type</w:t>
            </w:r>
          </w:p>
        </w:tc>
        <w:tc>
          <w:tcPr>
            <w:tcW w:w="3112" w:type="dxa"/>
            <w:vAlign w:val="center"/>
          </w:tcPr>
          <w:p w14:paraId="5F87729B" w14:textId="77777777" w:rsidR="00C233D9" w:rsidRDefault="00C233D9" w:rsidP="00B848E4">
            <w:pPr>
              <w:pStyle w:val="Brdtekst"/>
            </w:pPr>
            <w:r>
              <w:t>Forklaring</w:t>
            </w:r>
          </w:p>
        </w:tc>
      </w:tr>
      <w:tr w:rsidR="00C233D9" w14:paraId="18883006" w14:textId="77777777" w:rsidTr="00B848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60" w:type="dxa"/>
            <w:vAlign w:val="center"/>
          </w:tcPr>
          <w:p w14:paraId="6054ED3A" w14:textId="3248F5E6" w:rsidR="00C233D9" w:rsidRDefault="00C233D9" w:rsidP="00B848E4">
            <w:pPr>
              <w:pStyle w:val="Brdtekst"/>
            </w:pPr>
            <w:r w:rsidRPr="006155C2">
              <w:t>EtasjeType</w:t>
            </w:r>
          </w:p>
        </w:tc>
        <w:tc>
          <w:tcPr>
            <w:tcW w:w="2835" w:type="dxa"/>
            <w:vAlign w:val="center"/>
          </w:tcPr>
          <w:p w14:paraId="351DA7E2" w14:textId="340E5491" w:rsidR="00C233D9" w:rsidRDefault="00C233D9" w:rsidP="00B848E4">
            <w:pPr>
              <w:pStyle w:val="Brdtekst"/>
            </w:pPr>
          </w:p>
        </w:tc>
        <w:tc>
          <w:tcPr>
            <w:tcW w:w="3112" w:type="dxa"/>
            <w:vAlign w:val="center"/>
          </w:tcPr>
          <w:p w14:paraId="4DBE4C76" w14:textId="77777777" w:rsidR="00C233D9" w:rsidRDefault="00C233D9" w:rsidP="00B848E4">
            <w:pPr>
              <w:pStyle w:val="Brdtekst"/>
            </w:pPr>
            <w:r w:rsidRPr="00766D1C">
              <w:rPr>
                <w:color w:val="FF0000"/>
              </w:rPr>
              <w:t>TKN ???</w:t>
            </w:r>
          </w:p>
        </w:tc>
      </w:tr>
      <w:tr w:rsidR="00C233D9" w14:paraId="403E2230" w14:textId="77777777" w:rsidTr="00B848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60" w:type="dxa"/>
            <w:vAlign w:val="center"/>
          </w:tcPr>
          <w:p w14:paraId="3BA711E6" w14:textId="40EA3CC6" w:rsidR="00C233D9" w:rsidRPr="00A8344F" w:rsidRDefault="00C233D9" w:rsidP="00B848E4">
            <w:pPr>
              <w:pStyle w:val="Brdtekst"/>
            </w:pPr>
            <w:r w:rsidRPr="006155C2">
              <w:t>antallBoenheter</w:t>
            </w:r>
          </w:p>
        </w:tc>
        <w:tc>
          <w:tcPr>
            <w:tcW w:w="2835" w:type="dxa"/>
            <w:vAlign w:val="center"/>
          </w:tcPr>
          <w:p w14:paraId="1366757B" w14:textId="08A2D6CB" w:rsidR="00C233D9" w:rsidRDefault="00F63AD4" w:rsidP="00B848E4">
            <w:pPr>
              <w:pStyle w:val="Brdtekst"/>
            </w:pPr>
            <w:r>
              <w:t>heltall</w:t>
            </w:r>
          </w:p>
        </w:tc>
        <w:tc>
          <w:tcPr>
            <w:tcW w:w="3112" w:type="dxa"/>
            <w:vAlign w:val="center"/>
          </w:tcPr>
          <w:p w14:paraId="5CB5A9C0" w14:textId="4ED1AB82" w:rsidR="00C233D9" w:rsidRDefault="00374262" w:rsidP="00B848E4">
            <w:pPr>
              <w:pStyle w:val="Brdtekst"/>
            </w:pPr>
            <w:r w:rsidRPr="00AB25C6">
              <w:rPr>
                <w:color w:val="FF0000"/>
              </w:rPr>
              <w:t>Antall boenheter som har inngang på dette planet</w:t>
            </w:r>
            <w:r w:rsidR="00AB25C6" w:rsidRPr="00AB25C6">
              <w:rPr>
                <w:color w:val="FF0000"/>
              </w:rPr>
              <w:t>???</w:t>
            </w:r>
          </w:p>
        </w:tc>
      </w:tr>
      <w:tr w:rsidR="00C233D9" w14:paraId="475B1DBA" w14:textId="77777777" w:rsidTr="00B848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60" w:type="dxa"/>
            <w:vAlign w:val="center"/>
          </w:tcPr>
          <w:p w14:paraId="2AB25372" w14:textId="0955EFD8" w:rsidR="00C233D9" w:rsidRDefault="00C233D9" w:rsidP="00B848E4">
            <w:pPr>
              <w:pStyle w:val="Brdtekst"/>
            </w:pPr>
            <w:r w:rsidRPr="006155C2">
              <w:t>bruksarealTilAnnet</w:t>
            </w:r>
          </w:p>
        </w:tc>
        <w:tc>
          <w:tcPr>
            <w:tcW w:w="2835" w:type="dxa"/>
          </w:tcPr>
          <w:p w14:paraId="1638053F" w14:textId="4549A92E" w:rsidR="00C233D9" w:rsidRDefault="00F63AD4" w:rsidP="00B848E4">
            <w:pPr>
              <w:pStyle w:val="Brdtekst"/>
            </w:pPr>
            <w:r>
              <w:t>desimaltall</w:t>
            </w:r>
          </w:p>
        </w:tc>
        <w:tc>
          <w:tcPr>
            <w:tcW w:w="3112" w:type="dxa"/>
            <w:vAlign w:val="center"/>
          </w:tcPr>
          <w:p w14:paraId="7E2E0AA3" w14:textId="11B38A04" w:rsidR="00C233D9" w:rsidRDefault="00AB25C6" w:rsidP="00B848E4">
            <w:pPr>
              <w:pStyle w:val="Brdtekst"/>
            </w:pPr>
            <w:r>
              <w:t>Bruksareal i etasjen som er brukt til annet formål enn bolig</w:t>
            </w:r>
          </w:p>
        </w:tc>
      </w:tr>
      <w:tr w:rsidR="00AB25C6" w14:paraId="28594204" w14:textId="77777777" w:rsidTr="00B848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60" w:type="dxa"/>
            <w:vAlign w:val="center"/>
          </w:tcPr>
          <w:p w14:paraId="0D9054FF" w14:textId="40364389" w:rsidR="00AB25C6" w:rsidRDefault="00AB25C6" w:rsidP="00AB25C6">
            <w:pPr>
              <w:pStyle w:val="Brdtekst"/>
            </w:pPr>
            <w:r w:rsidRPr="006155C2">
              <w:lastRenderedPageBreak/>
              <w:t>bruksarealTilBolig</w:t>
            </w:r>
          </w:p>
        </w:tc>
        <w:tc>
          <w:tcPr>
            <w:tcW w:w="2835" w:type="dxa"/>
          </w:tcPr>
          <w:p w14:paraId="751967BE" w14:textId="6A0FB1A9" w:rsidR="00AB25C6" w:rsidRDefault="00AB25C6" w:rsidP="00AB25C6">
            <w:pPr>
              <w:pStyle w:val="Brdtekst"/>
            </w:pPr>
            <w:r>
              <w:t>desimaltall</w:t>
            </w:r>
          </w:p>
        </w:tc>
        <w:tc>
          <w:tcPr>
            <w:tcW w:w="3112" w:type="dxa"/>
            <w:vAlign w:val="center"/>
          </w:tcPr>
          <w:p w14:paraId="6AADCB33" w14:textId="780FFFA6" w:rsidR="00AB25C6" w:rsidRDefault="00AB25C6" w:rsidP="00AB25C6">
            <w:pPr>
              <w:pStyle w:val="Brdtekst"/>
            </w:pPr>
            <w:r>
              <w:t>Bruksareal i etasjen som er brukt til bolig</w:t>
            </w:r>
          </w:p>
        </w:tc>
      </w:tr>
      <w:tr w:rsidR="00AB25C6" w14:paraId="3E947A52" w14:textId="77777777" w:rsidTr="00B848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60" w:type="dxa"/>
            <w:vAlign w:val="center"/>
          </w:tcPr>
          <w:p w14:paraId="034648CE" w14:textId="2D7A2C5D" w:rsidR="00AB25C6" w:rsidRPr="0088759F" w:rsidRDefault="00AB25C6" w:rsidP="00AB25C6">
            <w:pPr>
              <w:pStyle w:val="Brdtekst"/>
            </w:pPr>
            <w:r w:rsidRPr="006155C2">
              <w:t>bruksarealTotalt</w:t>
            </w:r>
          </w:p>
        </w:tc>
        <w:tc>
          <w:tcPr>
            <w:tcW w:w="2835" w:type="dxa"/>
          </w:tcPr>
          <w:p w14:paraId="3A63C6E6" w14:textId="0F58EDAF" w:rsidR="00AB25C6" w:rsidRPr="0088759F" w:rsidRDefault="00AB25C6" w:rsidP="00AB25C6">
            <w:pPr>
              <w:pStyle w:val="Brdtekst"/>
            </w:pPr>
            <w:r>
              <w:t>desimaltall</w:t>
            </w:r>
          </w:p>
        </w:tc>
        <w:tc>
          <w:tcPr>
            <w:tcW w:w="3112" w:type="dxa"/>
            <w:vAlign w:val="center"/>
          </w:tcPr>
          <w:p w14:paraId="20D24B03" w14:textId="3F448629" w:rsidR="00AB25C6" w:rsidRDefault="00AB25C6" w:rsidP="00AB25C6">
            <w:pPr>
              <w:pStyle w:val="Brdtekst"/>
            </w:pPr>
            <w:r>
              <w:t>Samlet bruksareal for etasjen</w:t>
            </w:r>
          </w:p>
        </w:tc>
      </w:tr>
      <w:tr w:rsidR="00AB25C6" w14:paraId="2B019A5D" w14:textId="77777777" w:rsidTr="00B848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60" w:type="dxa"/>
            <w:vAlign w:val="center"/>
          </w:tcPr>
          <w:p w14:paraId="61257986" w14:textId="15F49608" w:rsidR="00AB25C6" w:rsidRPr="00FD733A" w:rsidRDefault="00AB25C6" w:rsidP="00AB25C6">
            <w:pPr>
              <w:pStyle w:val="Brdtekst"/>
            </w:pPr>
            <w:r w:rsidRPr="006155C2">
              <w:t>etasjenummer</w:t>
            </w:r>
          </w:p>
        </w:tc>
        <w:tc>
          <w:tcPr>
            <w:tcW w:w="2835" w:type="dxa"/>
          </w:tcPr>
          <w:p w14:paraId="75B3EC6F" w14:textId="77777777" w:rsidR="00AB25C6" w:rsidRPr="00FD733A" w:rsidRDefault="00AB25C6" w:rsidP="00AB25C6">
            <w:pPr>
              <w:pStyle w:val="Brdtekst"/>
            </w:pPr>
            <w:r>
              <w:t>heltall</w:t>
            </w:r>
          </w:p>
        </w:tc>
        <w:tc>
          <w:tcPr>
            <w:tcW w:w="3112" w:type="dxa"/>
            <w:vAlign w:val="center"/>
          </w:tcPr>
          <w:p w14:paraId="1282479A" w14:textId="14A7F594" w:rsidR="00AB25C6" w:rsidRDefault="002179C4" w:rsidP="00AB25C6">
            <w:pPr>
              <w:pStyle w:val="Brdtekst"/>
            </w:pPr>
            <w:r>
              <w:rPr>
                <w:color w:val="FF0000"/>
              </w:rPr>
              <w:t>Hvilket nummer i rekken av denne etasjetypen</w:t>
            </w:r>
          </w:p>
        </w:tc>
      </w:tr>
      <w:tr w:rsidR="00AB25C6" w14:paraId="40A259DB" w14:textId="77777777" w:rsidTr="00B848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60" w:type="dxa"/>
            <w:vAlign w:val="center"/>
          </w:tcPr>
          <w:p w14:paraId="778BBD32" w14:textId="4279E872" w:rsidR="00AB25C6" w:rsidRDefault="00AB25C6" w:rsidP="00AB25C6">
            <w:pPr>
              <w:pStyle w:val="Brdtekst"/>
            </w:pPr>
            <w:r w:rsidRPr="006155C2">
              <w:t>etasjeplan</w:t>
            </w:r>
          </w:p>
        </w:tc>
        <w:tc>
          <w:tcPr>
            <w:tcW w:w="2835" w:type="dxa"/>
          </w:tcPr>
          <w:p w14:paraId="46E61815" w14:textId="77777777" w:rsidR="00AB25C6" w:rsidRDefault="00AB25C6" w:rsidP="00AB25C6">
            <w:pPr>
              <w:pStyle w:val="Brdtekst"/>
            </w:pPr>
            <w:r w:rsidRPr="00630F24">
              <w:t>KodeType</w:t>
            </w:r>
          </w:p>
        </w:tc>
        <w:tc>
          <w:tcPr>
            <w:tcW w:w="3112" w:type="dxa"/>
            <w:vAlign w:val="center"/>
          </w:tcPr>
          <w:p w14:paraId="0436AD48" w14:textId="28432C6F" w:rsidR="00AB25C6" w:rsidRDefault="002179C4" w:rsidP="00AB25C6">
            <w:pPr>
              <w:pStyle w:val="Brdtekst"/>
            </w:pPr>
            <w:r>
              <w:rPr>
                <w:color w:val="FF0000"/>
              </w:rPr>
              <w:t>Kode for type plan: Hovedetasje, underetasje, kjeller eller loft.</w:t>
            </w:r>
          </w:p>
        </w:tc>
      </w:tr>
      <w:tr w:rsidR="00AB25C6" w14:paraId="27FC63D3" w14:textId="77777777" w:rsidTr="00B848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60" w:type="dxa"/>
            <w:vAlign w:val="center"/>
          </w:tcPr>
          <w:p w14:paraId="2F5DF0F7" w14:textId="5E5058AE" w:rsidR="00AB25C6" w:rsidRDefault="00AB25C6" w:rsidP="00AB25C6">
            <w:pPr>
              <w:pStyle w:val="Brdtekst"/>
            </w:pPr>
            <w:r w:rsidRPr="006155C2">
              <w:t>bruttoarealTilBolig</w:t>
            </w:r>
          </w:p>
        </w:tc>
        <w:tc>
          <w:tcPr>
            <w:tcW w:w="2835" w:type="dxa"/>
          </w:tcPr>
          <w:p w14:paraId="41F1F55E" w14:textId="01ACA51A" w:rsidR="00AB25C6" w:rsidRDefault="00AB25C6" w:rsidP="00AB25C6">
            <w:pPr>
              <w:pStyle w:val="Brdtekst"/>
            </w:pPr>
            <w:r>
              <w:t>desimaltall</w:t>
            </w:r>
          </w:p>
        </w:tc>
        <w:tc>
          <w:tcPr>
            <w:tcW w:w="3112" w:type="dxa"/>
            <w:vAlign w:val="center"/>
          </w:tcPr>
          <w:p w14:paraId="7A5EF57B" w14:textId="262E5E0B" w:rsidR="00AB25C6" w:rsidRDefault="00596CD7" w:rsidP="00AB25C6">
            <w:pPr>
              <w:pStyle w:val="Brdtekst"/>
            </w:pPr>
            <w:r>
              <w:rPr>
                <w:color w:val="FF0000"/>
              </w:rPr>
              <w:t>Bruttoareal brukt til bolig i denne etasjen</w:t>
            </w:r>
          </w:p>
        </w:tc>
      </w:tr>
      <w:tr w:rsidR="00AB25C6" w14:paraId="67C12A04" w14:textId="77777777" w:rsidTr="00B848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60" w:type="dxa"/>
            <w:vAlign w:val="center"/>
          </w:tcPr>
          <w:p w14:paraId="188E5E1C" w14:textId="5863786E" w:rsidR="00AB25C6" w:rsidRPr="00FD733A" w:rsidRDefault="00AB25C6" w:rsidP="00AB25C6">
            <w:pPr>
              <w:pStyle w:val="Brdtekst"/>
            </w:pPr>
            <w:r w:rsidRPr="006155C2">
              <w:t>bruttoarealTilAnnet</w:t>
            </w:r>
          </w:p>
        </w:tc>
        <w:tc>
          <w:tcPr>
            <w:tcW w:w="2835" w:type="dxa"/>
          </w:tcPr>
          <w:p w14:paraId="28BD2473" w14:textId="64B3E477" w:rsidR="00AB25C6" w:rsidRDefault="00AB25C6" w:rsidP="00AB25C6">
            <w:pPr>
              <w:pStyle w:val="Brdtekst"/>
            </w:pPr>
            <w:r>
              <w:t>desimaltall</w:t>
            </w:r>
          </w:p>
        </w:tc>
        <w:tc>
          <w:tcPr>
            <w:tcW w:w="3112" w:type="dxa"/>
            <w:vAlign w:val="center"/>
          </w:tcPr>
          <w:p w14:paraId="7B2C262B" w14:textId="50C22968" w:rsidR="00AB25C6" w:rsidRDefault="00596CD7" w:rsidP="00AB25C6">
            <w:pPr>
              <w:pStyle w:val="Brdtekst"/>
            </w:pPr>
            <w:r>
              <w:rPr>
                <w:color w:val="FF0000"/>
              </w:rPr>
              <w:t>Bruttoareal brukt til annet enn bolig i denne etasjen</w:t>
            </w:r>
          </w:p>
        </w:tc>
      </w:tr>
      <w:tr w:rsidR="002179C4" w14:paraId="38D83E53" w14:textId="77777777" w:rsidTr="00B848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60" w:type="dxa"/>
            <w:vAlign w:val="center"/>
          </w:tcPr>
          <w:p w14:paraId="7875D8F4" w14:textId="45E997C1" w:rsidR="002179C4" w:rsidRPr="00FD733A" w:rsidRDefault="002179C4" w:rsidP="002179C4">
            <w:pPr>
              <w:pStyle w:val="Brdtekst"/>
            </w:pPr>
            <w:r w:rsidRPr="006155C2">
              <w:t>etasjeopplysning</w:t>
            </w:r>
          </w:p>
        </w:tc>
        <w:tc>
          <w:tcPr>
            <w:tcW w:w="2835" w:type="dxa"/>
          </w:tcPr>
          <w:p w14:paraId="5C11125C" w14:textId="7194CE30" w:rsidR="002179C4" w:rsidRDefault="002179C4" w:rsidP="002179C4">
            <w:pPr>
              <w:pStyle w:val="Brdtekst"/>
            </w:pPr>
            <w:r w:rsidRPr="006155C2">
              <w:t>BygningsOpplysningType</w:t>
            </w:r>
          </w:p>
        </w:tc>
        <w:tc>
          <w:tcPr>
            <w:tcW w:w="3112" w:type="dxa"/>
          </w:tcPr>
          <w:p w14:paraId="15FA27DE" w14:textId="035CCE1F" w:rsidR="002179C4" w:rsidRDefault="00596CD7" w:rsidP="002179C4">
            <w:pPr>
              <w:pStyle w:val="Brdtekst"/>
            </w:pPr>
            <w:r w:rsidRPr="00766D1C">
              <w:rPr>
                <w:color w:val="FF0000"/>
              </w:rPr>
              <w:t>TKN ???</w:t>
            </w:r>
          </w:p>
        </w:tc>
      </w:tr>
      <w:tr w:rsidR="002179C4" w14:paraId="58FC3EC4" w14:textId="77777777" w:rsidTr="00B848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60" w:type="dxa"/>
            <w:vAlign w:val="center"/>
          </w:tcPr>
          <w:p w14:paraId="5ADBC55A" w14:textId="46E39FCE" w:rsidR="002179C4" w:rsidRPr="007C4AA7" w:rsidRDefault="002179C4" w:rsidP="002179C4">
            <w:pPr>
              <w:pStyle w:val="Brdtekst"/>
            </w:pPr>
            <w:r w:rsidRPr="006155C2">
              <w:t>bruttoarealTotalt</w:t>
            </w:r>
          </w:p>
        </w:tc>
        <w:tc>
          <w:tcPr>
            <w:tcW w:w="2835" w:type="dxa"/>
          </w:tcPr>
          <w:p w14:paraId="3C2EE74F" w14:textId="1E937FCA" w:rsidR="002179C4" w:rsidRDefault="002179C4" w:rsidP="002179C4">
            <w:pPr>
              <w:pStyle w:val="Brdtekst"/>
            </w:pPr>
            <w:r>
              <w:t>desimaltall</w:t>
            </w:r>
          </w:p>
        </w:tc>
        <w:tc>
          <w:tcPr>
            <w:tcW w:w="3112" w:type="dxa"/>
          </w:tcPr>
          <w:p w14:paraId="6E6CA4D4" w14:textId="438BFBF3" w:rsidR="002179C4" w:rsidRDefault="00596CD7" w:rsidP="002179C4">
            <w:pPr>
              <w:pStyle w:val="Brdtekst"/>
            </w:pPr>
            <w:r w:rsidRPr="001C4281">
              <w:rPr>
                <w:color w:val="FF0000"/>
              </w:rPr>
              <w:t>Sa</w:t>
            </w:r>
            <w:r w:rsidR="001C4281" w:rsidRPr="001C4281">
              <w:rPr>
                <w:color w:val="FF0000"/>
              </w:rPr>
              <w:t>mlet bruttoareal for denne etasjen</w:t>
            </w:r>
          </w:p>
        </w:tc>
      </w:tr>
    </w:tbl>
    <w:p w14:paraId="061509E1" w14:textId="77777777" w:rsidR="00C233D9" w:rsidRDefault="00C233D9" w:rsidP="003E01FE">
      <w:pPr>
        <w:pStyle w:val="HTML-forhndsformatert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Style w:val="nt"/>
          <w:rFonts w:ascii="Menlo" w:eastAsiaTheme="majorEastAsia" w:hAnsi="Menlo" w:cs="Menlo"/>
          <w:color w:val="000080"/>
          <w:sz w:val="18"/>
          <w:szCs w:val="18"/>
        </w:rPr>
      </w:pPr>
    </w:p>
    <w:p w14:paraId="1EE7B5D1" w14:textId="148615E3" w:rsidR="00286CA5" w:rsidRPr="004702BC" w:rsidRDefault="00286CA5" w:rsidP="004702BC">
      <w:pPr>
        <w:pStyle w:val="HTML-forhndsformatert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Menlo" w:eastAsiaTheme="majorEastAsia" w:hAnsi="Menlo" w:cs="Menlo"/>
          <w:color w:val="000080"/>
          <w:sz w:val="18"/>
          <w:szCs w:val="18"/>
        </w:rPr>
      </w:pPr>
      <w:r>
        <w:rPr>
          <w:rFonts w:ascii="Menlo" w:eastAsiaTheme="majorEastAsia" w:hAnsi="Menlo" w:cs="Menlo"/>
          <w:noProof/>
          <w:color w:val="000080"/>
          <w:sz w:val="18"/>
          <w:szCs w:val="18"/>
        </w:rPr>
        <w:drawing>
          <wp:inline distT="0" distB="0" distL="0" distR="0" wp14:anchorId="09B76755" wp14:editId="26953BE7">
            <wp:extent cx="5447010" cy="4886794"/>
            <wp:effectExtent l="0" t="0" r="1905" b="3175"/>
            <wp:docPr id="42" name="Bil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etasjeliste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50661" cy="489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78A01" w14:textId="77777777" w:rsidR="00286CA5" w:rsidRPr="00286CA5" w:rsidRDefault="00286CA5" w:rsidP="00286CA5">
      <w:pPr>
        <w:pStyle w:val="Brdtekst"/>
      </w:pPr>
    </w:p>
    <w:p w14:paraId="235A2020" w14:textId="462BF1CA" w:rsidR="00EC38C1" w:rsidRDefault="00EC38C1" w:rsidP="00EC38C1">
      <w:pPr>
        <w:pStyle w:val="Overskrift3"/>
        <w:rPr>
          <w:noProof/>
          <w:lang w:eastAsia="nb-NO"/>
        </w:rPr>
      </w:pPr>
      <w:bookmarkStart w:id="40" w:name="_Toc519080038"/>
      <w:r>
        <w:rPr>
          <w:noProof/>
          <w:lang w:eastAsia="nb-NO"/>
        </w:rPr>
        <w:t>Boligspesifikasjoner/matrikkelregistrering</w:t>
      </w:r>
      <w:bookmarkEnd w:id="40"/>
    </w:p>
    <w:p w14:paraId="538F40F8" w14:textId="77777777" w:rsidR="00EC38C1" w:rsidRDefault="00EC38C1" w:rsidP="00EC38C1">
      <w:pPr>
        <w:pStyle w:val="Brdtekst"/>
      </w:pPr>
    </w:p>
    <w:tbl>
      <w:tblPr>
        <w:tblStyle w:val="Middelsskyggelegging1uthevingsfarge1"/>
        <w:tblW w:w="0" w:type="auto"/>
        <w:tblLayout w:type="fixed"/>
        <w:tblLook w:val="0420" w:firstRow="1" w:lastRow="0" w:firstColumn="0" w:lastColumn="0" w:noHBand="0" w:noVBand="1"/>
      </w:tblPr>
      <w:tblGrid>
        <w:gridCol w:w="2235"/>
        <w:gridCol w:w="2551"/>
        <w:gridCol w:w="3821"/>
      </w:tblGrid>
      <w:tr w:rsidR="005C1558" w14:paraId="5C84771B" w14:textId="77777777" w:rsidTr="00B848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5" w:type="dxa"/>
            <w:vAlign w:val="center"/>
          </w:tcPr>
          <w:p w14:paraId="37341B2D" w14:textId="77777777" w:rsidR="005C1558" w:rsidRDefault="005C1558" w:rsidP="00B848E4">
            <w:pPr>
              <w:pStyle w:val="Brdtekst"/>
            </w:pPr>
            <w:r>
              <w:t>Felt</w:t>
            </w:r>
          </w:p>
        </w:tc>
        <w:tc>
          <w:tcPr>
            <w:tcW w:w="2551" w:type="dxa"/>
            <w:vAlign w:val="center"/>
          </w:tcPr>
          <w:p w14:paraId="65036204" w14:textId="77777777" w:rsidR="005C1558" w:rsidRDefault="005C1558" w:rsidP="00B848E4">
            <w:pPr>
              <w:pStyle w:val="Brdtekst"/>
            </w:pPr>
            <w:r>
              <w:t>Type</w:t>
            </w:r>
          </w:p>
        </w:tc>
        <w:tc>
          <w:tcPr>
            <w:tcW w:w="3821" w:type="dxa"/>
            <w:vAlign w:val="center"/>
          </w:tcPr>
          <w:p w14:paraId="4DD41708" w14:textId="77777777" w:rsidR="005C1558" w:rsidRDefault="005C1558" w:rsidP="00B848E4">
            <w:pPr>
              <w:pStyle w:val="Brdtekst"/>
            </w:pPr>
            <w:r>
              <w:t>Forklaring</w:t>
            </w:r>
          </w:p>
        </w:tc>
      </w:tr>
      <w:tr w:rsidR="005C1558" w14:paraId="7C575146" w14:textId="77777777" w:rsidTr="00B848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35" w:type="dxa"/>
            <w:vAlign w:val="center"/>
          </w:tcPr>
          <w:p w14:paraId="60DA218C" w14:textId="77777777" w:rsidR="005C1558" w:rsidRDefault="005C1558" w:rsidP="00B848E4">
            <w:pPr>
              <w:pStyle w:val="Brdtekst"/>
            </w:pPr>
            <w:r w:rsidRPr="00630F24">
              <w:t>bruksenhetsnummer</w:t>
            </w:r>
          </w:p>
        </w:tc>
        <w:tc>
          <w:tcPr>
            <w:tcW w:w="2551" w:type="dxa"/>
            <w:vAlign w:val="center"/>
          </w:tcPr>
          <w:p w14:paraId="2B45D06D" w14:textId="77777777" w:rsidR="005C1558" w:rsidRDefault="005C1558" w:rsidP="00B848E4">
            <w:pPr>
              <w:pStyle w:val="Brdtekst"/>
            </w:pPr>
            <w:r w:rsidRPr="00630F24">
              <w:t>BruksenhetsnummerType</w:t>
            </w:r>
          </w:p>
        </w:tc>
        <w:tc>
          <w:tcPr>
            <w:tcW w:w="3821" w:type="dxa"/>
            <w:vAlign w:val="center"/>
          </w:tcPr>
          <w:p w14:paraId="3059B3E6" w14:textId="77777777" w:rsidR="005C1558" w:rsidRDefault="005C1558" w:rsidP="00B848E4">
            <w:pPr>
              <w:pStyle w:val="Brdtekst"/>
            </w:pPr>
            <w:r>
              <w:rPr>
                <w:color w:val="FF0000"/>
              </w:rPr>
              <w:t>Dette er satt sammen av kode for type etasje, nummer på etasjen og løpenummer på leilighet som han inngang fra etasjen.</w:t>
            </w:r>
          </w:p>
        </w:tc>
      </w:tr>
      <w:tr w:rsidR="005C1558" w14:paraId="77EA9A23" w14:textId="77777777" w:rsidTr="00B848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235" w:type="dxa"/>
            <w:vAlign w:val="center"/>
          </w:tcPr>
          <w:p w14:paraId="3CD5D8A6" w14:textId="77777777" w:rsidR="005C1558" w:rsidRPr="00A8344F" w:rsidRDefault="005C1558" w:rsidP="00B848E4">
            <w:pPr>
              <w:pStyle w:val="Brdtekst"/>
            </w:pPr>
            <w:r w:rsidRPr="00630F24">
              <w:t>bruksareal</w:t>
            </w:r>
          </w:p>
        </w:tc>
        <w:tc>
          <w:tcPr>
            <w:tcW w:w="2551" w:type="dxa"/>
            <w:vAlign w:val="center"/>
          </w:tcPr>
          <w:p w14:paraId="72E539A2" w14:textId="77777777" w:rsidR="005C1558" w:rsidRDefault="005C1558" w:rsidP="00B848E4">
            <w:pPr>
              <w:pStyle w:val="Brdtekst"/>
            </w:pPr>
            <w:r>
              <w:t>desimaltall</w:t>
            </w:r>
          </w:p>
        </w:tc>
        <w:tc>
          <w:tcPr>
            <w:tcW w:w="3821" w:type="dxa"/>
            <w:vAlign w:val="center"/>
          </w:tcPr>
          <w:p w14:paraId="5EE0FA2E" w14:textId="77777777" w:rsidR="005C1558" w:rsidRDefault="005C1558" w:rsidP="00B848E4">
            <w:pPr>
              <w:pStyle w:val="Brdtekst"/>
            </w:pPr>
            <w:r>
              <w:t>Bruksareal for hver bruksenhet</w:t>
            </w:r>
          </w:p>
        </w:tc>
      </w:tr>
      <w:tr w:rsidR="005C1558" w14:paraId="24186FB2" w14:textId="77777777" w:rsidTr="00B848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35" w:type="dxa"/>
            <w:vAlign w:val="center"/>
          </w:tcPr>
          <w:p w14:paraId="7E283256" w14:textId="77777777" w:rsidR="005C1558" w:rsidRDefault="005C1558" w:rsidP="00B848E4">
            <w:pPr>
              <w:pStyle w:val="Brdtekst"/>
            </w:pPr>
            <w:r w:rsidRPr="00630F24">
              <w:t>kjoekkentilgang</w:t>
            </w:r>
          </w:p>
        </w:tc>
        <w:tc>
          <w:tcPr>
            <w:tcW w:w="2551" w:type="dxa"/>
          </w:tcPr>
          <w:p w14:paraId="672016BC" w14:textId="77777777" w:rsidR="005C1558" w:rsidRDefault="005C1558" w:rsidP="00B848E4">
            <w:pPr>
              <w:pStyle w:val="Brdtekst"/>
            </w:pPr>
            <w:r w:rsidRPr="00630F24">
              <w:t>KodeType</w:t>
            </w:r>
          </w:p>
        </w:tc>
        <w:tc>
          <w:tcPr>
            <w:tcW w:w="3821" w:type="dxa"/>
            <w:vAlign w:val="center"/>
          </w:tcPr>
          <w:p w14:paraId="55151020" w14:textId="77777777" w:rsidR="005C1558" w:rsidRDefault="005C1558" w:rsidP="00B848E4">
            <w:pPr>
              <w:pStyle w:val="Brdtekst"/>
            </w:pPr>
            <w:r>
              <w:t>Kode som beskriver om bruksenheten har kjøkken</w:t>
            </w:r>
          </w:p>
        </w:tc>
      </w:tr>
      <w:tr w:rsidR="005C1558" w14:paraId="038E4E71" w14:textId="77777777" w:rsidTr="00B848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235" w:type="dxa"/>
            <w:vAlign w:val="center"/>
          </w:tcPr>
          <w:p w14:paraId="5881D1DC" w14:textId="77777777" w:rsidR="005C1558" w:rsidRDefault="005C1558" w:rsidP="00B848E4">
            <w:pPr>
              <w:pStyle w:val="Brdtekst"/>
            </w:pPr>
            <w:r w:rsidRPr="00630F24">
              <w:t>antallRom</w:t>
            </w:r>
          </w:p>
        </w:tc>
        <w:tc>
          <w:tcPr>
            <w:tcW w:w="2551" w:type="dxa"/>
          </w:tcPr>
          <w:p w14:paraId="075CC8BB" w14:textId="77777777" w:rsidR="005C1558" w:rsidRDefault="005C1558" w:rsidP="00B848E4">
            <w:pPr>
              <w:pStyle w:val="Brdtekst"/>
            </w:pPr>
            <w:r>
              <w:t>heltall</w:t>
            </w:r>
          </w:p>
        </w:tc>
        <w:tc>
          <w:tcPr>
            <w:tcW w:w="3821" w:type="dxa"/>
            <w:vAlign w:val="center"/>
          </w:tcPr>
          <w:p w14:paraId="0D8D5F51" w14:textId="77777777" w:rsidR="005C1558" w:rsidRDefault="005C1558" w:rsidP="00B848E4">
            <w:pPr>
              <w:pStyle w:val="Brdtekst"/>
            </w:pPr>
            <w:r>
              <w:t>Antall rom i bruksenheten</w:t>
            </w:r>
          </w:p>
        </w:tc>
      </w:tr>
      <w:tr w:rsidR="005C1558" w14:paraId="2FF6EDD5" w14:textId="77777777" w:rsidTr="00B848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35" w:type="dxa"/>
            <w:vAlign w:val="center"/>
          </w:tcPr>
          <w:p w14:paraId="0563F861" w14:textId="77777777" w:rsidR="005C1558" w:rsidRPr="0088759F" w:rsidRDefault="005C1558" w:rsidP="00B848E4">
            <w:pPr>
              <w:pStyle w:val="Brdtekst"/>
            </w:pPr>
            <w:r w:rsidRPr="00630F24">
              <w:t>antallBad</w:t>
            </w:r>
          </w:p>
        </w:tc>
        <w:tc>
          <w:tcPr>
            <w:tcW w:w="2551" w:type="dxa"/>
          </w:tcPr>
          <w:p w14:paraId="673C64F9" w14:textId="77777777" w:rsidR="005C1558" w:rsidRPr="0088759F" w:rsidRDefault="005C1558" w:rsidP="00B848E4">
            <w:pPr>
              <w:pStyle w:val="Brdtekst"/>
            </w:pPr>
            <w:r>
              <w:t>heltall</w:t>
            </w:r>
          </w:p>
        </w:tc>
        <w:tc>
          <w:tcPr>
            <w:tcW w:w="3821" w:type="dxa"/>
            <w:vAlign w:val="center"/>
          </w:tcPr>
          <w:p w14:paraId="12FA8617" w14:textId="77777777" w:rsidR="005C1558" w:rsidRDefault="005C1558" w:rsidP="00B848E4">
            <w:pPr>
              <w:pStyle w:val="Brdtekst"/>
            </w:pPr>
            <w:r>
              <w:t>Antall bad i bruksenheten</w:t>
            </w:r>
          </w:p>
        </w:tc>
      </w:tr>
      <w:tr w:rsidR="005C1558" w14:paraId="7135DFA2" w14:textId="77777777" w:rsidTr="00B848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235" w:type="dxa"/>
            <w:vAlign w:val="center"/>
          </w:tcPr>
          <w:p w14:paraId="2F0ED72D" w14:textId="77777777" w:rsidR="005C1558" w:rsidRPr="00FD733A" w:rsidRDefault="005C1558" w:rsidP="00B848E4">
            <w:pPr>
              <w:pStyle w:val="Brdtekst"/>
            </w:pPr>
            <w:r w:rsidRPr="00630F24">
              <w:t>antallWC</w:t>
            </w:r>
          </w:p>
        </w:tc>
        <w:tc>
          <w:tcPr>
            <w:tcW w:w="2551" w:type="dxa"/>
          </w:tcPr>
          <w:p w14:paraId="6761A82C" w14:textId="77777777" w:rsidR="005C1558" w:rsidRPr="00FD733A" w:rsidRDefault="005C1558" w:rsidP="00B848E4">
            <w:pPr>
              <w:pStyle w:val="Brdtekst"/>
            </w:pPr>
            <w:r>
              <w:t>heltall</w:t>
            </w:r>
          </w:p>
        </w:tc>
        <w:tc>
          <w:tcPr>
            <w:tcW w:w="3821" w:type="dxa"/>
            <w:vAlign w:val="center"/>
          </w:tcPr>
          <w:p w14:paraId="287D7D1F" w14:textId="77777777" w:rsidR="005C1558" w:rsidRDefault="005C1558" w:rsidP="00B848E4">
            <w:pPr>
              <w:pStyle w:val="Brdtekst"/>
            </w:pPr>
            <w:r>
              <w:t>Antall wc i bruksenheten</w:t>
            </w:r>
          </w:p>
        </w:tc>
      </w:tr>
      <w:tr w:rsidR="005C1558" w14:paraId="3F409B1E" w14:textId="77777777" w:rsidTr="00B848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35" w:type="dxa"/>
            <w:vAlign w:val="center"/>
          </w:tcPr>
          <w:p w14:paraId="3AD12DBB" w14:textId="77777777" w:rsidR="005C1558" w:rsidRDefault="005C1558" w:rsidP="00B848E4">
            <w:pPr>
              <w:pStyle w:val="Brdtekst"/>
            </w:pPr>
            <w:r w:rsidRPr="00630F24">
              <w:t>bruksenhetstype</w:t>
            </w:r>
          </w:p>
        </w:tc>
        <w:tc>
          <w:tcPr>
            <w:tcW w:w="2551" w:type="dxa"/>
          </w:tcPr>
          <w:p w14:paraId="05D43DB9" w14:textId="77777777" w:rsidR="005C1558" w:rsidRDefault="005C1558" w:rsidP="00B848E4">
            <w:pPr>
              <w:pStyle w:val="Brdtekst"/>
            </w:pPr>
            <w:r w:rsidRPr="00630F24">
              <w:t>KodeType</w:t>
            </w:r>
          </w:p>
        </w:tc>
        <w:tc>
          <w:tcPr>
            <w:tcW w:w="3821" w:type="dxa"/>
            <w:vAlign w:val="center"/>
          </w:tcPr>
          <w:p w14:paraId="3A508D11" w14:textId="77777777" w:rsidR="005C1558" w:rsidRDefault="005C1558" w:rsidP="00B848E4">
            <w:pPr>
              <w:pStyle w:val="Brdtekst"/>
            </w:pPr>
            <w:r w:rsidRPr="00766D1C">
              <w:rPr>
                <w:color w:val="FF0000"/>
              </w:rPr>
              <w:t>TKN ???</w:t>
            </w:r>
          </w:p>
        </w:tc>
      </w:tr>
      <w:tr w:rsidR="005C1558" w14:paraId="2DE4FDC7" w14:textId="77777777" w:rsidTr="00B848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235" w:type="dxa"/>
            <w:vAlign w:val="center"/>
          </w:tcPr>
          <w:p w14:paraId="2C8BB4DA" w14:textId="77777777" w:rsidR="005C1558" w:rsidRDefault="005C1558" w:rsidP="00B848E4">
            <w:pPr>
              <w:pStyle w:val="Brdtekst"/>
            </w:pPr>
            <w:r w:rsidRPr="00630F24">
              <w:t>adresse</w:t>
            </w:r>
          </w:p>
        </w:tc>
        <w:tc>
          <w:tcPr>
            <w:tcW w:w="2551" w:type="dxa"/>
          </w:tcPr>
          <w:p w14:paraId="06A5D8B4" w14:textId="77777777" w:rsidR="005C1558" w:rsidRDefault="005C1558" w:rsidP="00B848E4">
            <w:pPr>
              <w:pStyle w:val="Brdtekst"/>
            </w:pPr>
            <w:r w:rsidRPr="00630F24">
              <w:t>BoligadresseType</w:t>
            </w:r>
          </w:p>
        </w:tc>
        <w:tc>
          <w:tcPr>
            <w:tcW w:w="3821" w:type="dxa"/>
            <w:vAlign w:val="center"/>
          </w:tcPr>
          <w:p w14:paraId="23772C23" w14:textId="77777777" w:rsidR="005C1558" w:rsidRDefault="005C1558" w:rsidP="00B848E4">
            <w:pPr>
              <w:pStyle w:val="Brdtekst"/>
            </w:pPr>
            <w:r>
              <w:rPr>
                <w:color w:val="FF0000"/>
              </w:rPr>
              <w:t>Adressekode, adressenavn, adressenummer, bokstav og seksjonsnummer</w:t>
            </w:r>
          </w:p>
        </w:tc>
      </w:tr>
      <w:tr w:rsidR="005C1558" w14:paraId="0D5F7875" w14:textId="77777777" w:rsidTr="00B848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35" w:type="dxa"/>
            <w:vAlign w:val="center"/>
          </w:tcPr>
          <w:p w14:paraId="44E88493" w14:textId="77777777" w:rsidR="005C1558" w:rsidRPr="00FD733A" w:rsidRDefault="005C1558" w:rsidP="00B848E4">
            <w:pPr>
              <w:pStyle w:val="Brdtekst"/>
            </w:pPr>
            <w:r w:rsidRPr="00630F24">
              <w:t>boligOpplysning</w:t>
            </w:r>
          </w:p>
        </w:tc>
        <w:tc>
          <w:tcPr>
            <w:tcW w:w="2551" w:type="dxa"/>
          </w:tcPr>
          <w:p w14:paraId="2732C79B" w14:textId="77777777" w:rsidR="005C1558" w:rsidRDefault="005C1558" w:rsidP="00B848E4">
            <w:pPr>
              <w:pStyle w:val="Brdtekst"/>
            </w:pPr>
            <w:r w:rsidRPr="00630F24">
              <w:t>BygningsOpplysningType</w:t>
            </w:r>
          </w:p>
        </w:tc>
        <w:tc>
          <w:tcPr>
            <w:tcW w:w="3821" w:type="dxa"/>
            <w:vAlign w:val="center"/>
          </w:tcPr>
          <w:p w14:paraId="622054BB" w14:textId="77777777" w:rsidR="005C1558" w:rsidRDefault="005C1558" w:rsidP="00B848E4">
            <w:pPr>
              <w:pStyle w:val="Brdtekst"/>
            </w:pPr>
            <w:r w:rsidRPr="00766D1C">
              <w:rPr>
                <w:color w:val="FF0000"/>
              </w:rPr>
              <w:t>TKN ???</w:t>
            </w:r>
          </w:p>
        </w:tc>
      </w:tr>
      <w:tr w:rsidR="005C1558" w14:paraId="7D819F30" w14:textId="77777777" w:rsidTr="00B848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235" w:type="dxa"/>
            <w:vAlign w:val="center"/>
          </w:tcPr>
          <w:p w14:paraId="229CD0E9" w14:textId="77777777" w:rsidR="005C1558" w:rsidRPr="00FD733A" w:rsidRDefault="005C1558" w:rsidP="00B848E4">
            <w:pPr>
              <w:pStyle w:val="Brdtekst"/>
            </w:pPr>
            <w:r w:rsidRPr="00630F24">
              <w:t>etasjeplan</w:t>
            </w:r>
          </w:p>
        </w:tc>
        <w:tc>
          <w:tcPr>
            <w:tcW w:w="2551" w:type="dxa"/>
          </w:tcPr>
          <w:p w14:paraId="75073B28" w14:textId="77777777" w:rsidR="005C1558" w:rsidRDefault="005C1558" w:rsidP="00B848E4">
            <w:pPr>
              <w:pStyle w:val="Brdtekst"/>
            </w:pPr>
            <w:r w:rsidRPr="00630F24">
              <w:t>KodeType</w:t>
            </w:r>
          </w:p>
        </w:tc>
        <w:tc>
          <w:tcPr>
            <w:tcW w:w="3821" w:type="dxa"/>
          </w:tcPr>
          <w:p w14:paraId="3175566F" w14:textId="77777777" w:rsidR="005C1558" w:rsidRDefault="005C1558" w:rsidP="00B848E4">
            <w:pPr>
              <w:pStyle w:val="Brdtekst"/>
            </w:pPr>
            <w:r>
              <w:rPr>
                <w:color w:val="FF0000"/>
              </w:rPr>
              <w:t>Kode for type plan: Hovedetasje, underetasje, kjeller eller loft.</w:t>
            </w:r>
          </w:p>
        </w:tc>
      </w:tr>
      <w:tr w:rsidR="005C1558" w14:paraId="1DC507CE" w14:textId="77777777" w:rsidTr="00B848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35" w:type="dxa"/>
            <w:vAlign w:val="center"/>
          </w:tcPr>
          <w:p w14:paraId="70C4DD7C" w14:textId="77777777" w:rsidR="005C1558" w:rsidRPr="007C4AA7" w:rsidRDefault="005C1558" w:rsidP="00B848E4">
            <w:pPr>
              <w:pStyle w:val="Brdtekst"/>
            </w:pPr>
            <w:r w:rsidRPr="00630F24">
              <w:t>etasjenummer</w:t>
            </w:r>
          </w:p>
        </w:tc>
        <w:tc>
          <w:tcPr>
            <w:tcW w:w="2551" w:type="dxa"/>
          </w:tcPr>
          <w:p w14:paraId="4B71D15C" w14:textId="77777777" w:rsidR="005C1558" w:rsidRDefault="005C1558" w:rsidP="00B848E4">
            <w:pPr>
              <w:pStyle w:val="Brdtekst"/>
            </w:pPr>
            <w:r w:rsidRPr="009E6743">
              <w:t>heltall</w:t>
            </w:r>
          </w:p>
        </w:tc>
        <w:tc>
          <w:tcPr>
            <w:tcW w:w="3821" w:type="dxa"/>
          </w:tcPr>
          <w:p w14:paraId="6879A53D" w14:textId="77777777" w:rsidR="005C1558" w:rsidRDefault="005C1558" w:rsidP="00B848E4">
            <w:pPr>
              <w:pStyle w:val="Brdtekst"/>
            </w:pPr>
            <w:r>
              <w:rPr>
                <w:color w:val="FF0000"/>
              </w:rPr>
              <w:t>Hvilket nummer i rekken av denne etasjetypen</w:t>
            </w:r>
          </w:p>
        </w:tc>
      </w:tr>
      <w:tr w:rsidR="005C1558" w14:paraId="1C3AE4EA" w14:textId="77777777" w:rsidTr="00B848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235" w:type="dxa"/>
            <w:vAlign w:val="center"/>
          </w:tcPr>
          <w:p w14:paraId="2AC919DE" w14:textId="77777777" w:rsidR="005C1558" w:rsidRPr="007C4AA7" w:rsidRDefault="005C1558" w:rsidP="00B848E4">
            <w:pPr>
              <w:pStyle w:val="Brdtekst"/>
            </w:pPr>
            <w:r w:rsidRPr="00630F24">
              <w:t>loepenummer</w:t>
            </w:r>
          </w:p>
        </w:tc>
        <w:tc>
          <w:tcPr>
            <w:tcW w:w="2551" w:type="dxa"/>
          </w:tcPr>
          <w:p w14:paraId="7FF21DAE" w14:textId="77777777" w:rsidR="005C1558" w:rsidRDefault="005C1558" w:rsidP="00B848E4">
            <w:pPr>
              <w:pStyle w:val="Brdtekst"/>
            </w:pPr>
            <w:r w:rsidRPr="009E6743">
              <w:t>heltall</w:t>
            </w:r>
          </w:p>
        </w:tc>
        <w:tc>
          <w:tcPr>
            <w:tcW w:w="3821" w:type="dxa"/>
          </w:tcPr>
          <w:p w14:paraId="066999B8" w14:textId="77777777" w:rsidR="005C1558" w:rsidRDefault="005C1558" w:rsidP="00B848E4">
            <w:pPr>
              <w:pStyle w:val="Brdtekst"/>
            </w:pPr>
            <w:r>
              <w:rPr>
                <w:color w:val="FF0000"/>
              </w:rPr>
              <w:t>løpenummer på leilighet som han inngang fra etasjen</w:t>
            </w:r>
          </w:p>
        </w:tc>
      </w:tr>
    </w:tbl>
    <w:p w14:paraId="1A6C99E9" w14:textId="77777777" w:rsidR="005C1558" w:rsidRDefault="005C1558" w:rsidP="005C1558">
      <w:pPr>
        <w:pStyle w:val="Overskrift3"/>
        <w:numPr>
          <w:ilvl w:val="0"/>
          <w:numId w:val="0"/>
        </w:numPr>
        <w:ind w:left="720"/>
        <w:rPr>
          <w:noProof/>
          <w:lang w:eastAsia="nb-NO"/>
        </w:rPr>
      </w:pPr>
    </w:p>
    <w:p w14:paraId="5C75BDA1" w14:textId="77777777" w:rsidR="006F6436" w:rsidRDefault="006F6436" w:rsidP="006F6436">
      <w:pPr>
        <w:pStyle w:val="Brdtekst"/>
      </w:pPr>
      <w:r>
        <w:drawing>
          <wp:inline distT="0" distB="0" distL="0" distR="0" wp14:anchorId="2BF8AE1E" wp14:editId="7E3C8C90">
            <wp:extent cx="5328285" cy="2341880"/>
            <wp:effectExtent l="0" t="0" r="5715" b="0"/>
            <wp:docPr id="68" name="Bild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bruksenhetsnummer2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9AE28" w14:textId="77777777" w:rsidR="005C1558" w:rsidRDefault="005C1558" w:rsidP="005C1558">
      <w:pPr>
        <w:pStyle w:val="Brdtekst"/>
      </w:pPr>
    </w:p>
    <w:p w14:paraId="2EC7B67C" w14:textId="409DB74E" w:rsidR="004702BC" w:rsidRDefault="005C1558" w:rsidP="004702BC">
      <w:pPr>
        <w:pStyle w:val="Brdtekst"/>
      </w:pPr>
      <w:r>
        <w:drawing>
          <wp:inline distT="0" distB="0" distL="0" distR="0" wp14:anchorId="274EAF08" wp14:editId="109D9CE7">
            <wp:extent cx="5553855" cy="5634605"/>
            <wp:effectExtent l="0" t="0" r="0" b="4445"/>
            <wp:docPr id="44" name="Bil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ruksenhet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67340" cy="564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1" w:name="_Toc519080039"/>
    </w:p>
    <w:p w14:paraId="655016AE" w14:textId="77025019" w:rsidR="00EC38C1" w:rsidRDefault="00EC38C1" w:rsidP="00EC38C1">
      <w:pPr>
        <w:pStyle w:val="Overskrift3"/>
        <w:rPr>
          <w:noProof/>
          <w:lang w:eastAsia="nb-NO"/>
        </w:rPr>
      </w:pPr>
      <w:r>
        <w:rPr>
          <w:noProof/>
          <w:lang w:eastAsia="nb-NO"/>
        </w:rPr>
        <w:t>Følgebrev</w:t>
      </w:r>
      <w:bookmarkEnd w:id="41"/>
    </w:p>
    <w:p w14:paraId="4C830A85" w14:textId="77777777" w:rsidR="00EC38C1" w:rsidRDefault="00EC38C1" w:rsidP="00EC38C1">
      <w:pPr>
        <w:pStyle w:val="Brdtekst"/>
      </w:pPr>
    </w:p>
    <w:tbl>
      <w:tblPr>
        <w:tblStyle w:val="Middelsskyggelegging1uthevingsfarge1"/>
        <w:tblW w:w="0" w:type="auto"/>
        <w:tblLook w:val="0420" w:firstRow="1" w:lastRow="0" w:firstColumn="0" w:lastColumn="0" w:noHBand="0" w:noVBand="1"/>
      </w:tblPr>
      <w:tblGrid>
        <w:gridCol w:w="2518"/>
        <w:gridCol w:w="1701"/>
        <w:gridCol w:w="4388"/>
      </w:tblGrid>
      <w:tr w:rsidR="00EC38C1" w14:paraId="43C9C64A" w14:textId="77777777" w:rsidTr="009B6F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18" w:type="dxa"/>
            <w:vAlign w:val="center"/>
          </w:tcPr>
          <w:p w14:paraId="5A376D14" w14:textId="77777777" w:rsidR="00EC38C1" w:rsidRDefault="00EC38C1" w:rsidP="009B6F2F">
            <w:pPr>
              <w:pStyle w:val="Brdtekst"/>
            </w:pPr>
            <w:r>
              <w:t>Felt</w:t>
            </w:r>
          </w:p>
        </w:tc>
        <w:tc>
          <w:tcPr>
            <w:tcW w:w="1701" w:type="dxa"/>
            <w:vAlign w:val="center"/>
          </w:tcPr>
          <w:p w14:paraId="1B606D29" w14:textId="77777777" w:rsidR="00EC38C1" w:rsidRDefault="00EC38C1" w:rsidP="009B6F2F">
            <w:pPr>
              <w:pStyle w:val="Brdtekst"/>
            </w:pPr>
            <w:r>
              <w:t>Type</w:t>
            </w:r>
          </w:p>
        </w:tc>
        <w:tc>
          <w:tcPr>
            <w:tcW w:w="4388" w:type="dxa"/>
            <w:vAlign w:val="center"/>
          </w:tcPr>
          <w:p w14:paraId="5D489004" w14:textId="77777777" w:rsidR="00EC38C1" w:rsidRDefault="00EC38C1" w:rsidP="009B6F2F">
            <w:pPr>
              <w:pStyle w:val="Brdtekst"/>
            </w:pPr>
            <w:r>
              <w:t>Forklaring</w:t>
            </w:r>
          </w:p>
        </w:tc>
      </w:tr>
      <w:tr w:rsidR="00EC38C1" w14:paraId="45A192B0" w14:textId="77777777" w:rsidTr="009B6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18" w:type="dxa"/>
            <w:vAlign w:val="center"/>
          </w:tcPr>
          <w:p w14:paraId="2EC8E0BF" w14:textId="77777777" w:rsidR="00EC38C1" w:rsidRPr="00A8344F" w:rsidRDefault="00EC38C1" w:rsidP="009B6F2F">
            <w:pPr>
              <w:pStyle w:val="Brdtekst"/>
            </w:pPr>
            <w:r w:rsidRPr="00C21E8B">
              <w:t>foelgebrev</w:t>
            </w:r>
          </w:p>
        </w:tc>
        <w:tc>
          <w:tcPr>
            <w:tcW w:w="1701" w:type="dxa"/>
            <w:vAlign w:val="center"/>
          </w:tcPr>
          <w:p w14:paraId="6B62CD62" w14:textId="77777777" w:rsidR="00EC38C1" w:rsidRDefault="00EC38C1" w:rsidP="009B6F2F">
            <w:pPr>
              <w:pStyle w:val="Brdtekst"/>
            </w:pPr>
            <w:r>
              <w:t>string</w:t>
            </w:r>
          </w:p>
        </w:tc>
        <w:tc>
          <w:tcPr>
            <w:tcW w:w="4388" w:type="dxa"/>
            <w:vAlign w:val="center"/>
          </w:tcPr>
          <w:p w14:paraId="486E2C2D" w14:textId="77777777" w:rsidR="00EC38C1" w:rsidRDefault="00EC38C1" w:rsidP="009B6F2F">
            <w:pPr>
              <w:pStyle w:val="Brdtekst"/>
            </w:pPr>
            <w:r>
              <w:t>Beskrivelse i fri tekst som kan følge søknaden</w:t>
            </w:r>
          </w:p>
        </w:tc>
      </w:tr>
    </w:tbl>
    <w:p w14:paraId="628549B2" w14:textId="184A59B4" w:rsidR="00EC38C1" w:rsidRDefault="00EC38C1" w:rsidP="00EC38C1">
      <w:pPr>
        <w:pStyle w:val="Brdtekst"/>
      </w:pPr>
    </w:p>
    <w:p w14:paraId="77601B1D" w14:textId="3CFD27BD" w:rsidR="00A6667C" w:rsidRDefault="00A6667C" w:rsidP="00EC38C1">
      <w:pPr>
        <w:pStyle w:val="Brdtekst"/>
      </w:pPr>
      <w:r>
        <w:rPr>
          <w:lang w:eastAsia="en-US"/>
        </w:rPr>
        <w:drawing>
          <wp:inline distT="0" distB="0" distL="0" distR="0" wp14:anchorId="56EA4F68" wp14:editId="64D10E9B">
            <wp:extent cx="4272196" cy="1232119"/>
            <wp:effectExtent l="0" t="0" r="0" b="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ølgebrev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7899" cy="12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910C0" w14:textId="77777777" w:rsidR="00EC38C1" w:rsidRDefault="00EC38C1" w:rsidP="00EC38C1">
      <w:pPr>
        <w:pStyle w:val="Brdtekst"/>
      </w:pPr>
    </w:p>
    <w:p w14:paraId="0FB45C7C" w14:textId="77777777" w:rsidR="00EC38C1" w:rsidRDefault="00EC38C1" w:rsidP="00EC38C1">
      <w:pPr>
        <w:pStyle w:val="Overskrift3"/>
        <w:rPr>
          <w:noProof/>
          <w:lang w:eastAsia="nb-NO"/>
        </w:rPr>
      </w:pPr>
      <w:bookmarkStart w:id="42" w:name="_Toc519080040"/>
      <w:r>
        <w:rPr>
          <w:noProof/>
          <w:lang w:eastAsia="nb-NO"/>
        </w:rPr>
        <w:t>Nabovarsling</w:t>
      </w:r>
      <w:bookmarkEnd w:id="42"/>
    </w:p>
    <w:p w14:paraId="154CC682" w14:textId="77777777" w:rsidR="00EC38C1" w:rsidRDefault="00EC38C1" w:rsidP="00EC38C1">
      <w:pPr>
        <w:pStyle w:val="Brdtekst"/>
      </w:pPr>
    </w:p>
    <w:tbl>
      <w:tblPr>
        <w:tblStyle w:val="Middelsskyggelegging1uthevingsfarge1"/>
        <w:tblW w:w="0" w:type="auto"/>
        <w:tblLook w:val="0420" w:firstRow="1" w:lastRow="0" w:firstColumn="0" w:lastColumn="0" w:noHBand="0" w:noVBand="1"/>
      </w:tblPr>
      <w:tblGrid>
        <w:gridCol w:w="2689"/>
        <w:gridCol w:w="1672"/>
        <w:gridCol w:w="4246"/>
      </w:tblGrid>
      <w:tr w:rsidR="00EC38C1" w14:paraId="7B1F82A7" w14:textId="77777777" w:rsidTr="009B6F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3D682B50" w14:textId="77777777" w:rsidR="00EC38C1" w:rsidRDefault="00EC38C1" w:rsidP="009B6F2F">
            <w:pPr>
              <w:pStyle w:val="Brdtekst"/>
            </w:pPr>
            <w:r>
              <w:t>Felt</w:t>
            </w:r>
          </w:p>
        </w:tc>
        <w:tc>
          <w:tcPr>
            <w:tcW w:w="1672" w:type="dxa"/>
            <w:vAlign w:val="center"/>
          </w:tcPr>
          <w:p w14:paraId="60527DD8" w14:textId="77777777" w:rsidR="00EC38C1" w:rsidRDefault="00EC38C1" w:rsidP="009B6F2F">
            <w:pPr>
              <w:pStyle w:val="Brdtekst"/>
            </w:pPr>
            <w:r>
              <w:t>Type</w:t>
            </w:r>
          </w:p>
        </w:tc>
        <w:tc>
          <w:tcPr>
            <w:tcW w:w="4246" w:type="dxa"/>
            <w:vAlign w:val="center"/>
          </w:tcPr>
          <w:p w14:paraId="57B2A2E1" w14:textId="77777777" w:rsidR="00EC38C1" w:rsidRDefault="00EC38C1" w:rsidP="009B6F2F">
            <w:pPr>
              <w:pStyle w:val="Brdtekst"/>
            </w:pPr>
            <w:r>
              <w:t>Forklaring</w:t>
            </w:r>
          </w:p>
        </w:tc>
      </w:tr>
      <w:tr w:rsidR="00EC38C1" w14:paraId="3BD3B6F4" w14:textId="77777777" w:rsidTr="009B6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02E4369C" w14:textId="77777777" w:rsidR="00EC38C1" w:rsidRDefault="00EC38C1" w:rsidP="009B6F2F">
            <w:pPr>
              <w:pStyle w:val="Brdtekst"/>
            </w:pPr>
            <w:r w:rsidRPr="00FD733A">
              <w:t>fritattFraNabovarsling</w:t>
            </w:r>
          </w:p>
        </w:tc>
        <w:tc>
          <w:tcPr>
            <w:tcW w:w="1672" w:type="dxa"/>
            <w:vAlign w:val="center"/>
          </w:tcPr>
          <w:p w14:paraId="080FAE8E" w14:textId="77777777" w:rsidR="00EC38C1" w:rsidRDefault="00EC38C1" w:rsidP="009B6F2F">
            <w:pPr>
              <w:pStyle w:val="Brdtekst"/>
            </w:pPr>
            <w:r w:rsidRPr="00FD733A">
              <w:t>Ja/nei</w:t>
            </w:r>
          </w:p>
        </w:tc>
        <w:tc>
          <w:tcPr>
            <w:tcW w:w="4246" w:type="dxa"/>
            <w:vAlign w:val="center"/>
          </w:tcPr>
          <w:p w14:paraId="5CA833AF" w14:textId="77777777" w:rsidR="00EC38C1" w:rsidRDefault="00EC38C1" w:rsidP="009B6F2F">
            <w:pPr>
              <w:pStyle w:val="Brdtekst"/>
            </w:pPr>
            <w:r>
              <w:t>Er søknaden om endring untatt fra ny nabovarsling?</w:t>
            </w:r>
          </w:p>
        </w:tc>
      </w:tr>
      <w:tr w:rsidR="00EC38C1" w14:paraId="18C5D3D4" w14:textId="77777777" w:rsidTr="009B6F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441E78E5" w14:textId="77777777" w:rsidR="00EC38C1" w:rsidRPr="00A8344F" w:rsidRDefault="00EC38C1" w:rsidP="009B6F2F">
            <w:pPr>
              <w:pStyle w:val="Brdtekst"/>
            </w:pPr>
            <w:r w:rsidRPr="00FD733A">
              <w:t>foreliggerMerknader</w:t>
            </w:r>
          </w:p>
        </w:tc>
        <w:tc>
          <w:tcPr>
            <w:tcW w:w="1672" w:type="dxa"/>
            <w:vAlign w:val="center"/>
          </w:tcPr>
          <w:p w14:paraId="6010C341" w14:textId="77777777" w:rsidR="00EC38C1" w:rsidRDefault="00EC38C1" w:rsidP="009B6F2F">
            <w:pPr>
              <w:pStyle w:val="Brdtekst"/>
            </w:pPr>
            <w:r w:rsidRPr="00FD733A">
              <w:t>Ja/nei</w:t>
            </w:r>
          </w:p>
        </w:tc>
        <w:tc>
          <w:tcPr>
            <w:tcW w:w="4246" w:type="dxa"/>
            <w:vAlign w:val="center"/>
          </w:tcPr>
          <w:p w14:paraId="7E1F7B30" w14:textId="77777777" w:rsidR="00EC38C1" w:rsidRDefault="00EC38C1" w:rsidP="009B6F2F">
            <w:pPr>
              <w:pStyle w:val="Brdtekst"/>
            </w:pPr>
            <w:r>
              <w:t>Foreligger det merknader til søknaden om endring?</w:t>
            </w:r>
          </w:p>
        </w:tc>
      </w:tr>
      <w:tr w:rsidR="00EC38C1" w14:paraId="5058943B" w14:textId="77777777" w:rsidTr="009B6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785C3B5D" w14:textId="77777777" w:rsidR="00EC38C1" w:rsidRDefault="00EC38C1" w:rsidP="009B6F2F">
            <w:pPr>
              <w:pStyle w:val="Brdtekst"/>
            </w:pPr>
            <w:r w:rsidRPr="00FD733A">
              <w:t>antallMerknader</w:t>
            </w:r>
          </w:p>
        </w:tc>
        <w:tc>
          <w:tcPr>
            <w:tcW w:w="1672" w:type="dxa"/>
            <w:vAlign w:val="center"/>
          </w:tcPr>
          <w:p w14:paraId="055E4657" w14:textId="77777777" w:rsidR="00EC38C1" w:rsidRDefault="00EC38C1" w:rsidP="009B6F2F">
            <w:pPr>
              <w:pStyle w:val="Brdtekst"/>
            </w:pPr>
            <w:r>
              <w:t>heltall</w:t>
            </w:r>
          </w:p>
        </w:tc>
        <w:tc>
          <w:tcPr>
            <w:tcW w:w="4246" w:type="dxa"/>
            <w:vAlign w:val="center"/>
          </w:tcPr>
          <w:p w14:paraId="0CBD2C49" w14:textId="77777777" w:rsidR="00EC38C1" w:rsidRDefault="00EC38C1" w:rsidP="009B6F2F">
            <w:pPr>
              <w:pStyle w:val="Brdtekst"/>
            </w:pPr>
            <w:r>
              <w:t>Hvor mange merknader foreligger?</w:t>
            </w:r>
          </w:p>
        </w:tc>
      </w:tr>
      <w:tr w:rsidR="00EC38C1" w14:paraId="37CA71F3" w14:textId="77777777" w:rsidTr="009B6F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713B7F9C" w14:textId="77777777" w:rsidR="00EC38C1" w:rsidRDefault="00EC38C1" w:rsidP="009B6F2F">
            <w:pPr>
              <w:pStyle w:val="Brdtekst"/>
            </w:pPr>
            <w:r w:rsidRPr="00FD733A">
              <w:t>vurderingAvMerknader</w:t>
            </w:r>
          </w:p>
        </w:tc>
        <w:tc>
          <w:tcPr>
            <w:tcW w:w="1672" w:type="dxa"/>
            <w:vAlign w:val="center"/>
          </w:tcPr>
          <w:p w14:paraId="129B7E42" w14:textId="77777777" w:rsidR="00EC38C1" w:rsidRDefault="00EC38C1" w:rsidP="009B6F2F">
            <w:pPr>
              <w:pStyle w:val="Brdtekst"/>
            </w:pPr>
            <w:r>
              <w:t>string</w:t>
            </w:r>
          </w:p>
        </w:tc>
        <w:tc>
          <w:tcPr>
            <w:tcW w:w="4246" w:type="dxa"/>
            <w:vAlign w:val="center"/>
          </w:tcPr>
          <w:p w14:paraId="724763BE" w14:textId="77777777" w:rsidR="00EC38C1" w:rsidRDefault="00EC38C1" w:rsidP="009B6F2F">
            <w:pPr>
              <w:pStyle w:val="Brdtekst"/>
            </w:pPr>
            <w:r>
              <w:t>Ansvarlig søkers vurdering av merknadene</w:t>
            </w:r>
          </w:p>
        </w:tc>
      </w:tr>
      <w:tr w:rsidR="00EC38C1" w14:paraId="5312FDAF" w14:textId="77777777" w:rsidTr="009B6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6C824FEA" w14:textId="77777777" w:rsidR="00EC38C1" w:rsidRPr="0088759F" w:rsidRDefault="00EC38C1" w:rsidP="009B6F2F">
            <w:pPr>
              <w:pStyle w:val="Brdtekst"/>
            </w:pPr>
            <w:r w:rsidRPr="00FD733A">
              <w:t>soeknadensHjemmeside</w:t>
            </w:r>
          </w:p>
        </w:tc>
        <w:tc>
          <w:tcPr>
            <w:tcW w:w="1672" w:type="dxa"/>
            <w:vAlign w:val="center"/>
          </w:tcPr>
          <w:p w14:paraId="5E40BFA3" w14:textId="77777777" w:rsidR="00EC38C1" w:rsidRPr="0088759F" w:rsidRDefault="00EC38C1" w:rsidP="009B6F2F">
            <w:pPr>
              <w:pStyle w:val="Brdtekst"/>
            </w:pPr>
            <w:r>
              <w:t>string</w:t>
            </w:r>
          </w:p>
        </w:tc>
        <w:tc>
          <w:tcPr>
            <w:tcW w:w="4246" w:type="dxa"/>
            <w:vAlign w:val="center"/>
          </w:tcPr>
          <w:p w14:paraId="7504C553" w14:textId="77777777" w:rsidR="00EC38C1" w:rsidRDefault="00EC38C1" w:rsidP="009B6F2F">
            <w:pPr>
              <w:pStyle w:val="Brdtekst"/>
            </w:pPr>
            <w:r>
              <w:t>Nettadresse hvor søknaden kan sees</w:t>
            </w:r>
          </w:p>
        </w:tc>
      </w:tr>
      <w:tr w:rsidR="00EC38C1" w14:paraId="3B136E51" w14:textId="77777777" w:rsidTr="009B6F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1A9AF838" w14:textId="77777777" w:rsidR="00EC38C1" w:rsidRPr="00FD733A" w:rsidRDefault="00EC38C1" w:rsidP="009B6F2F">
            <w:pPr>
              <w:pStyle w:val="Brdtekst"/>
            </w:pPr>
            <w:r w:rsidRPr="00FD733A">
              <w:t>soeknadSeesKontaktperson</w:t>
            </w:r>
          </w:p>
        </w:tc>
        <w:tc>
          <w:tcPr>
            <w:tcW w:w="1672" w:type="dxa"/>
            <w:vAlign w:val="center"/>
          </w:tcPr>
          <w:p w14:paraId="4631476C" w14:textId="77777777" w:rsidR="00EC38C1" w:rsidRPr="00FD733A" w:rsidRDefault="00EC38C1" w:rsidP="009B6F2F">
            <w:pPr>
              <w:pStyle w:val="Brdtekst"/>
            </w:pPr>
            <w:r w:rsidRPr="00FD733A">
              <w:t>string</w:t>
            </w:r>
          </w:p>
        </w:tc>
        <w:tc>
          <w:tcPr>
            <w:tcW w:w="4246" w:type="dxa"/>
            <w:vAlign w:val="center"/>
          </w:tcPr>
          <w:p w14:paraId="6B8DD439" w14:textId="77777777" w:rsidR="00EC38C1" w:rsidRDefault="00EC38C1" w:rsidP="009B6F2F">
            <w:pPr>
              <w:pStyle w:val="Brdtekst"/>
            </w:pPr>
            <w:r>
              <w:t>Kontaktperson hos søker</w:t>
            </w:r>
          </w:p>
        </w:tc>
      </w:tr>
      <w:tr w:rsidR="00EC38C1" w14:paraId="2023843A" w14:textId="77777777" w:rsidTr="009B6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737BEA92" w14:textId="77777777" w:rsidR="00EC38C1" w:rsidRDefault="00EC38C1" w:rsidP="009B6F2F">
            <w:pPr>
              <w:pStyle w:val="Brdtekst"/>
            </w:pPr>
            <w:r w:rsidRPr="00FD733A">
              <w:t>varsling</w:t>
            </w:r>
          </w:p>
        </w:tc>
        <w:tc>
          <w:tcPr>
            <w:tcW w:w="1672" w:type="dxa"/>
            <w:vAlign w:val="center"/>
          </w:tcPr>
          <w:p w14:paraId="73E2D860" w14:textId="77777777" w:rsidR="00EC38C1" w:rsidRDefault="00EC38C1" w:rsidP="009B6F2F">
            <w:pPr>
              <w:pStyle w:val="Brdtekst"/>
            </w:pPr>
            <w:r w:rsidRPr="00FD733A">
              <w:t>VarslingType</w:t>
            </w:r>
          </w:p>
        </w:tc>
        <w:tc>
          <w:tcPr>
            <w:tcW w:w="4246" w:type="dxa"/>
            <w:vAlign w:val="center"/>
          </w:tcPr>
          <w:p w14:paraId="6093C619" w14:textId="77777777" w:rsidR="00EC38C1" w:rsidRDefault="00EC38C1" w:rsidP="009B6F2F">
            <w:pPr>
              <w:pStyle w:val="Brdtekst"/>
            </w:pPr>
            <w:r>
              <w:t>Forklaring på hvordan naboene er varslet???</w:t>
            </w:r>
          </w:p>
        </w:tc>
      </w:tr>
      <w:tr w:rsidR="00EC38C1" w14:paraId="2D802016" w14:textId="77777777" w:rsidTr="009B6F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89" w:type="dxa"/>
            <w:vAlign w:val="center"/>
          </w:tcPr>
          <w:p w14:paraId="0D946211" w14:textId="77777777" w:rsidR="00EC38C1" w:rsidRDefault="00EC38C1" w:rsidP="009B6F2F">
            <w:pPr>
              <w:pStyle w:val="Brdtekst"/>
            </w:pPr>
            <w:r w:rsidRPr="00FD733A">
              <w:t>VarslingListe</w:t>
            </w:r>
          </w:p>
        </w:tc>
        <w:tc>
          <w:tcPr>
            <w:tcW w:w="1672" w:type="dxa"/>
            <w:vAlign w:val="center"/>
          </w:tcPr>
          <w:p w14:paraId="1082D41C" w14:textId="77777777" w:rsidR="00EC38C1" w:rsidRDefault="00EC38C1" w:rsidP="009B6F2F">
            <w:pPr>
              <w:pStyle w:val="Brdtekst"/>
            </w:pPr>
            <w:r>
              <w:t>?</w:t>
            </w:r>
          </w:p>
        </w:tc>
        <w:tc>
          <w:tcPr>
            <w:tcW w:w="4246" w:type="dxa"/>
            <w:vAlign w:val="center"/>
          </w:tcPr>
          <w:p w14:paraId="060FF6EA" w14:textId="77777777" w:rsidR="00EC38C1" w:rsidRDefault="00EC38C1" w:rsidP="009B6F2F">
            <w:pPr>
              <w:pStyle w:val="Brdtekst"/>
            </w:pPr>
            <w:r>
              <w:t>Liste over eiendommer hvor eierne har blitt varslet</w:t>
            </w:r>
          </w:p>
        </w:tc>
      </w:tr>
    </w:tbl>
    <w:p w14:paraId="275BC4DC" w14:textId="03230325" w:rsidR="00EC38C1" w:rsidRDefault="00EC38C1" w:rsidP="00EC38C1">
      <w:pPr>
        <w:pStyle w:val="Brdtekst"/>
      </w:pPr>
    </w:p>
    <w:p w14:paraId="3916AC87" w14:textId="77777777" w:rsidR="00523262" w:rsidRDefault="00523262" w:rsidP="00523262">
      <w:pPr>
        <w:pStyle w:val="Brdtekst"/>
      </w:pPr>
      <w:r>
        <w:drawing>
          <wp:inline distT="0" distB="0" distL="0" distR="0" wp14:anchorId="35E59BAC" wp14:editId="132367C0">
            <wp:extent cx="5391519" cy="4114800"/>
            <wp:effectExtent l="0" t="0" r="6350" b="0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arsling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9082" cy="412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4A592" w14:textId="432A43EC" w:rsidR="005C1558" w:rsidRDefault="005C1558" w:rsidP="00EC38C1">
      <w:pPr>
        <w:pStyle w:val="Brdtekst"/>
      </w:pPr>
    </w:p>
    <w:p w14:paraId="0875084F" w14:textId="77777777" w:rsidR="005C1558" w:rsidRPr="00465942" w:rsidRDefault="005C1558" w:rsidP="00EC38C1">
      <w:pPr>
        <w:pStyle w:val="Brdtekst"/>
      </w:pPr>
    </w:p>
    <w:p w14:paraId="05F3F6AB" w14:textId="77777777" w:rsidR="003E01FE" w:rsidRPr="003E01FE" w:rsidRDefault="003E01FE" w:rsidP="003E01FE">
      <w:pPr>
        <w:pStyle w:val="Overskrift2"/>
        <w:rPr>
          <w:noProof/>
          <w:lang w:eastAsia="nb-NO"/>
        </w:rPr>
      </w:pPr>
      <w:bookmarkStart w:id="43" w:name="_Toc519080041"/>
      <w:r w:rsidRPr="003E01FE">
        <w:rPr>
          <w:noProof/>
          <w:lang w:eastAsia="nb-NO"/>
        </w:rPr>
        <w:t>Annet</w:t>
      </w:r>
      <w:bookmarkEnd w:id="43"/>
    </w:p>
    <w:p w14:paraId="203DDC70" w14:textId="7B4AC467" w:rsidR="003E01FE" w:rsidRDefault="003E01FE" w:rsidP="00EC341A">
      <w:pPr>
        <w:pStyle w:val="HTML-forhndsformatert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Style w:val="nt"/>
          <w:rFonts w:ascii="Menlo" w:eastAsiaTheme="majorEastAsia" w:hAnsi="Menlo" w:cs="Menlo"/>
          <w:color w:val="000080"/>
          <w:sz w:val="18"/>
          <w:szCs w:val="18"/>
        </w:rPr>
      </w:pPr>
    </w:p>
    <w:p w14:paraId="7E5D8BCA" w14:textId="0FD1D51C" w:rsidR="003E01FE" w:rsidRDefault="00501672" w:rsidP="00EC341A">
      <w:pPr>
        <w:pStyle w:val="HTML-forhndsformatert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Theme="minorHAnsi" w:eastAsiaTheme="minorHAnsi" w:hAnsiTheme="minorHAnsi" w:cstheme="minorBidi"/>
          <w:noProof/>
          <w:sz w:val="22"/>
          <w:lang w:eastAsia="nb-NO"/>
        </w:rPr>
      </w:pPr>
      <w:r w:rsidRPr="00501672">
        <w:rPr>
          <w:rFonts w:asciiTheme="minorHAnsi" w:eastAsiaTheme="minorHAnsi" w:hAnsiTheme="minorHAnsi" w:cstheme="minorBidi"/>
          <w:noProof/>
          <w:sz w:val="22"/>
          <w:lang w:eastAsia="nb-NO"/>
        </w:rPr>
        <w:t>Valget</w:t>
      </w:r>
      <w:r>
        <w:rPr>
          <w:rFonts w:asciiTheme="minorHAnsi" w:eastAsiaTheme="minorHAnsi" w:hAnsiTheme="minorHAnsi" w:cstheme="minorBidi"/>
          <w:noProof/>
          <w:sz w:val="22"/>
          <w:lang w:eastAsia="nb-NO"/>
        </w:rPr>
        <w:t xml:space="preserve"> «annet» skal fange opp alle andre endringer som vi ikke har forhåndsdefinert. Hele datamodellen for «modersøknaden» må være tilgjengelig og bli validert.</w:t>
      </w:r>
    </w:p>
    <w:p w14:paraId="7FE94CDD" w14:textId="3436B53E" w:rsidR="00D80FA6" w:rsidRDefault="00D80FA6" w:rsidP="00EC341A">
      <w:pPr>
        <w:pStyle w:val="HTML-forhndsformatert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Theme="minorHAnsi" w:eastAsiaTheme="minorHAnsi" w:hAnsiTheme="minorHAnsi" w:cstheme="minorBidi"/>
          <w:noProof/>
          <w:sz w:val="22"/>
          <w:lang w:eastAsia="nb-NO"/>
        </w:rPr>
      </w:pPr>
    </w:p>
    <w:p w14:paraId="31D3E836" w14:textId="77777777" w:rsidR="00D80FA6" w:rsidRPr="00501672" w:rsidRDefault="00D80FA6" w:rsidP="00EC341A">
      <w:pPr>
        <w:pStyle w:val="HTML-forhndsformatert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Theme="minorHAnsi" w:eastAsiaTheme="minorHAnsi" w:hAnsiTheme="minorHAnsi" w:cstheme="minorBidi"/>
          <w:noProof/>
          <w:sz w:val="22"/>
          <w:lang w:eastAsia="nb-NO"/>
        </w:rPr>
      </w:pPr>
    </w:p>
    <w:p w14:paraId="16324AD7" w14:textId="71498E5E" w:rsidR="00167B78" w:rsidRDefault="00167B78" w:rsidP="00167B78">
      <w:pPr>
        <w:pStyle w:val="Overskrift1"/>
      </w:pPr>
      <w:bookmarkStart w:id="44" w:name="_Toc519080042"/>
      <w:r>
        <w:lastRenderedPageBreak/>
        <w:t>Utskrift</w:t>
      </w:r>
      <w:bookmarkEnd w:id="44"/>
    </w:p>
    <w:p w14:paraId="2DE7B019" w14:textId="311FB138" w:rsidR="00167B78" w:rsidRDefault="003F726C" w:rsidP="00167B78">
      <w:pPr>
        <w:pStyle w:val="Brdtekst"/>
        <w:rPr>
          <w:lang w:eastAsia="en-US"/>
        </w:rPr>
      </w:pPr>
      <w:r>
        <w:rPr>
          <w:lang w:eastAsia="en-US"/>
        </w:rPr>
        <w:t xml:space="preserve">Utskriften skal </w:t>
      </w:r>
      <w:r w:rsidR="00CF652D">
        <w:rPr>
          <w:lang w:eastAsia="en-US"/>
        </w:rPr>
        <w:t>ha layout som øvrige utskrifter og følge prinsippet opp at bolker som ikke har innhold heller ikke skal vises i utkskriften.</w:t>
      </w:r>
    </w:p>
    <w:p w14:paraId="27DE8EB5" w14:textId="7B201D0C" w:rsidR="008210C6" w:rsidRDefault="008210C6" w:rsidP="00167B78">
      <w:pPr>
        <w:pStyle w:val="Brdtekst"/>
        <w:rPr>
          <w:lang w:eastAsia="en-US"/>
        </w:rPr>
      </w:pPr>
      <w:r>
        <w:rPr>
          <w:lang w:eastAsia="en-US"/>
        </w:rPr>
        <w:t xml:space="preserve">Innholdet i utskriften skal i utgangspunktet følge byggeblankett 5168 </w:t>
      </w:r>
      <w:r w:rsidR="002F2F65">
        <w:rPr>
          <w:lang w:eastAsia="en-US"/>
        </w:rPr>
        <w:t>«Søknad om endring av gitt tillatelse»</w:t>
      </w:r>
      <w:r w:rsidR="00E52CF4">
        <w:rPr>
          <w:lang w:eastAsia="en-US"/>
        </w:rPr>
        <w:t>, men være mer inndelt i bolker slik utskriften fra ByggSøk er det.</w:t>
      </w:r>
    </w:p>
    <w:p w14:paraId="1A075A36" w14:textId="1280FCAD" w:rsidR="009524EE" w:rsidRDefault="000A281C" w:rsidP="00167B78">
      <w:pPr>
        <w:pStyle w:val="Brdtekst"/>
        <w:rPr>
          <w:lang w:eastAsia="en-US"/>
        </w:rPr>
      </w:pPr>
      <w:r>
        <w:rPr>
          <w:lang w:eastAsia="en-US"/>
        </w:rPr>
        <w:t xml:space="preserve">Noen søknader vil inneholde alle bolkene, mens andre kun vil inneholde noen. Rekkefølgen på bolkene skal være </w:t>
      </w:r>
      <w:r w:rsidR="00383B32">
        <w:rPr>
          <w:lang w:eastAsia="en-US"/>
        </w:rPr>
        <w:t>som på de øvrige søknadstypene</w:t>
      </w:r>
      <w:r w:rsidR="001B252E">
        <w:rPr>
          <w:lang w:eastAsia="en-US"/>
        </w:rPr>
        <w:t xml:space="preserve"> med unntak av feltet for «Følgebrev» som skal fø</w:t>
      </w:r>
      <w:r w:rsidR="00A37529">
        <w:rPr>
          <w:lang w:eastAsia="en-US"/>
        </w:rPr>
        <w:t>lge i tilknytning til «Endringen gjelder»:</w:t>
      </w:r>
    </w:p>
    <w:p w14:paraId="7EAC3ABF" w14:textId="5AEB824A" w:rsidR="000A281C" w:rsidRDefault="000A281C" w:rsidP="00167B78">
      <w:pPr>
        <w:pStyle w:val="Brdtekst"/>
        <w:rPr>
          <w:lang w:eastAsia="en-US"/>
        </w:rPr>
      </w:pPr>
    </w:p>
    <w:p w14:paraId="17F24553" w14:textId="3A6560FD" w:rsidR="002E6999" w:rsidRDefault="002E6999" w:rsidP="002E6999">
      <w:pPr>
        <w:pStyle w:val="Brdtekst"/>
        <w:numPr>
          <w:ilvl w:val="0"/>
          <w:numId w:val="4"/>
        </w:numPr>
        <w:rPr>
          <w:lang w:eastAsia="en-US"/>
        </w:rPr>
      </w:pPr>
      <w:r>
        <w:rPr>
          <w:lang w:eastAsia="en-US"/>
        </w:rPr>
        <w:t>Overskrift</w:t>
      </w:r>
      <w:r w:rsidR="00F86E2D">
        <w:rPr>
          <w:lang w:eastAsia="en-US"/>
        </w:rPr>
        <w:t xml:space="preserve"> (alltid)</w:t>
      </w:r>
      <w:r w:rsidR="002B0BF2">
        <w:rPr>
          <w:lang w:eastAsia="en-US"/>
        </w:rPr>
        <w:t xml:space="preserve"> «S</w:t>
      </w:r>
      <w:r w:rsidR="00D2521F">
        <w:rPr>
          <w:lang w:eastAsia="en-US"/>
        </w:rPr>
        <w:t>øknad om endring av gitt tillatelse»</w:t>
      </w:r>
    </w:p>
    <w:p w14:paraId="28099BAA" w14:textId="022B615B" w:rsidR="002E6999" w:rsidRDefault="002E6999" w:rsidP="001A4A22">
      <w:pPr>
        <w:pStyle w:val="Brdtekst"/>
        <w:numPr>
          <w:ilvl w:val="1"/>
          <w:numId w:val="4"/>
        </w:numPr>
        <w:rPr>
          <w:lang w:eastAsia="en-US"/>
        </w:rPr>
      </w:pPr>
      <w:r>
        <w:rPr>
          <w:lang w:eastAsia="en-US"/>
        </w:rPr>
        <w:t>Hjemmel</w:t>
      </w:r>
      <w:r w:rsidR="00F86E2D">
        <w:rPr>
          <w:lang w:eastAsia="en-US"/>
        </w:rPr>
        <w:t xml:space="preserve"> (alltid)</w:t>
      </w:r>
      <w:r w:rsidR="00D2521F">
        <w:rPr>
          <w:lang w:eastAsia="en-US"/>
        </w:rPr>
        <w:t xml:space="preserve"> «etter plan- og bygningsloven (pbl</w:t>
      </w:r>
      <w:r w:rsidR="009E7CC2">
        <w:rPr>
          <w:lang w:eastAsia="en-US"/>
        </w:rPr>
        <w:t>) § 20-2»</w:t>
      </w:r>
    </w:p>
    <w:p w14:paraId="4B36B59C" w14:textId="354D8515" w:rsidR="002E6999" w:rsidRDefault="001A4A22" w:rsidP="002E6999">
      <w:pPr>
        <w:pStyle w:val="Brdtekst"/>
        <w:numPr>
          <w:ilvl w:val="0"/>
          <w:numId w:val="4"/>
        </w:numPr>
        <w:rPr>
          <w:lang w:eastAsia="en-US"/>
        </w:rPr>
      </w:pPr>
      <w:r>
        <w:rPr>
          <w:lang w:eastAsia="en-US"/>
        </w:rPr>
        <w:t>S</w:t>
      </w:r>
      <w:r w:rsidR="00D7430A">
        <w:rPr>
          <w:lang w:eastAsia="en-US"/>
        </w:rPr>
        <w:t>øknaden gjelder</w:t>
      </w:r>
      <w:r w:rsidR="00F86E2D">
        <w:rPr>
          <w:lang w:eastAsia="en-US"/>
        </w:rPr>
        <w:t xml:space="preserve"> (alltid)</w:t>
      </w:r>
    </w:p>
    <w:p w14:paraId="5D9FBA50" w14:textId="79F740F4" w:rsidR="00D7430A" w:rsidRDefault="00D7430A" w:rsidP="00D7430A">
      <w:pPr>
        <w:pStyle w:val="Brdtekst"/>
        <w:numPr>
          <w:ilvl w:val="1"/>
          <w:numId w:val="4"/>
        </w:numPr>
        <w:rPr>
          <w:lang w:eastAsia="en-US"/>
        </w:rPr>
      </w:pPr>
      <w:r>
        <w:rPr>
          <w:lang w:eastAsia="en-US"/>
        </w:rPr>
        <w:t>Eiendom/byggested</w:t>
      </w:r>
      <w:r w:rsidR="00F86E2D">
        <w:rPr>
          <w:lang w:eastAsia="en-US"/>
        </w:rPr>
        <w:t xml:space="preserve"> (alltid)</w:t>
      </w:r>
    </w:p>
    <w:p w14:paraId="4BBF98C7" w14:textId="6603B3CC" w:rsidR="00D7430A" w:rsidRDefault="0068232A" w:rsidP="0068232A">
      <w:pPr>
        <w:pStyle w:val="Brdtekst"/>
        <w:numPr>
          <w:ilvl w:val="0"/>
          <w:numId w:val="4"/>
        </w:numPr>
        <w:rPr>
          <w:lang w:eastAsia="en-US"/>
        </w:rPr>
      </w:pPr>
      <w:r>
        <w:rPr>
          <w:lang w:eastAsia="en-US"/>
        </w:rPr>
        <w:t>Endringen gjelder</w:t>
      </w:r>
      <w:r w:rsidR="00F86E2D">
        <w:rPr>
          <w:lang w:eastAsia="en-US"/>
        </w:rPr>
        <w:t xml:space="preserve"> (alltid)</w:t>
      </w:r>
    </w:p>
    <w:p w14:paraId="292C8FA4" w14:textId="51D58D2D" w:rsidR="0068232A" w:rsidRDefault="0068232A" w:rsidP="0068232A">
      <w:pPr>
        <w:pStyle w:val="Brdtekst"/>
        <w:numPr>
          <w:ilvl w:val="1"/>
          <w:numId w:val="4"/>
        </w:numPr>
        <w:rPr>
          <w:lang w:eastAsia="en-US"/>
        </w:rPr>
      </w:pPr>
      <w:r>
        <w:rPr>
          <w:lang w:eastAsia="en-US"/>
        </w:rPr>
        <w:t>Resultat av wizard</w:t>
      </w:r>
      <w:r w:rsidR="00F86E2D">
        <w:rPr>
          <w:lang w:eastAsia="en-US"/>
        </w:rPr>
        <w:t xml:space="preserve"> (alltid)</w:t>
      </w:r>
    </w:p>
    <w:p w14:paraId="45B5A69A" w14:textId="758CDB5C" w:rsidR="0068232A" w:rsidRDefault="00C12F54" w:rsidP="0068232A">
      <w:pPr>
        <w:pStyle w:val="Brdtekst"/>
        <w:numPr>
          <w:ilvl w:val="1"/>
          <w:numId w:val="4"/>
        </w:numPr>
        <w:rPr>
          <w:lang w:eastAsia="en-US"/>
        </w:rPr>
      </w:pPr>
      <w:r>
        <w:rPr>
          <w:lang w:eastAsia="en-US"/>
        </w:rPr>
        <w:t>Følgebrev</w:t>
      </w:r>
      <w:r w:rsidR="00F86E2D">
        <w:rPr>
          <w:lang w:eastAsia="en-US"/>
        </w:rPr>
        <w:t xml:space="preserve"> (alltid)</w:t>
      </w:r>
    </w:p>
    <w:p w14:paraId="5FF41248" w14:textId="796A32EA" w:rsidR="0073697E" w:rsidRDefault="006D6EBF" w:rsidP="0068232A">
      <w:pPr>
        <w:pStyle w:val="Brdtekst"/>
        <w:numPr>
          <w:ilvl w:val="1"/>
          <w:numId w:val="4"/>
        </w:numPr>
        <w:rPr>
          <w:lang w:eastAsia="en-US"/>
        </w:rPr>
      </w:pPr>
      <w:r>
        <w:rPr>
          <w:lang w:eastAsia="en-US"/>
        </w:rPr>
        <w:t>Tiltakets art og bruk</w:t>
      </w:r>
      <w:r w:rsidR="00F86E2D">
        <w:rPr>
          <w:lang w:eastAsia="en-US"/>
        </w:rPr>
        <w:t xml:space="preserve"> </w:t>
      </w:r>
    </w:p>
    <w:p w14:paraId="2298004F" w14:textId="7A303271" w:rsidR="0041214B" w:rsidRDefault="00DD3B6D" w:rsidP="00DD3B6D">
      <w:pPr>
        <w:pStyle w:val="Brdtekst"/>
        <w:numPr>
          <w:ilvl w:val="1"/>
          <w:numId w:val="4"/>
        </w:numPr>
        <w:rPr>
          <w:lang w:eastAsia="en-US"/>
        </w:rPr>
      </w:pPr>
      <w:r>
        <w:rPr>
          <w:lang w:eastAsia="en-US"/>
        </w:rPr>
        <w:t xml:space="preserve">Varsling </w:t>
      </w:r>
    </w:p>
    <w:p w14:paraId="03A7BFBA" w14:textId="260C0792" w:rsidR="00C1240A" w:rsidRDefault="00C1240A" w:rsidP="00C1240A">
      <w:pPr>
        <w:pStyle w:val="Brdtekst"/>
        <w:numPr>
          <w:ilvl w:val="1"/>
          <w:numId w:val="4"/>
        </w:numPr>
        <w:rPr>
          <w:lang w:eastAsia="en-US"/>
        </w:rPr>
      </w:pPr>
      <w:r>
        <w:rPr>
          <w:lang w:eastAsia="en-US"/>
        </w:rPr>
        <w:t xml:space="preserve">Dispensasjon </w:t>
      </w:r>
    </w:p>
    <w:p w14:paraId="13FD950E" w14:textId="0D0012C2" w:rsidR="00DD3B6D" w:rsidRDefault="009E1BBF" w:rsidP="00A37529">
      <w:pPr>
        <w:pStyle w:val="Brdtekst"/>
        <w:numPr>
          <w:ilvl w:val="0"/>
          <w:numId w:val="4"/>
        </w:numPr>
        <w:rPr>
          <w:lang w:eastAsia="en-US"/>
        </w:rPr>
      </w:pPr>
      <w:r>
        <w:rPr>
          <w:lang w:eastAsia="en-US"/>
        </w:rPr>
        <w:t>Arealdisponering</w:t>
      </w:r>
      <w:r w:rsidR="007D3213">
        <w:rPr>
          <w:lang w:eastAsia="en-US"/>
        </w:rPr>
        <w:t xml:space="preserve"> </w:t>
      </w:r>
    </w:p>
    <w:p w14:paraId="190A040E" w14:textId="66BBDA37" w:rsidR="009E1BBF" w:rsidRDefault="009E1BBF" w:rsidP="007D3213">
      <w:pPr>
        <w:pStyle w:val="Brdtekst"/>
        <w:numPr>
          <w:ilvl w:val="1"/>
          <w:numId w:val="4"/>
        </w:numPr>
        <w:rPr>
          <w:lang w:eastAsia="en-US"/>
        </w:rPr>
      </w:pPr>
      <w:r>
        <w:rPr>
          <w:lang w:eastAsia="en-US"/>
        </w:rPr>
        <w:t>Planstatus mv.</w:t>
      </w:r>
      <w:r w:rsidR="007D3213">
        <w:rPr>
          <w:lang w:eastAsia="en-US"/>
        </w:rPr>
        <w:t xml:space="preserve"> </w:t>
      </w:r>
    </w:p>
    <w:p w14:paraId="4FAF6F6F" w14:textId="6A29400C" w:rsidR="00C1240A" w:rsidRDefault="00EE5455" w:rsidP="007D3213">
      <w:pPr>
        <w:pStyle w:val="Brdtekst"/>
        <w:numPr>
          <w:ilvl w:val="1"/>
          <w:numId w:val="4"/>
        </w:numPr>
        <w:rPr>
          <w:lang w:eastAsia="en-US"/>
        </w:rPr>
      </w:pPr>
      <w:r>
        <w:rPr>
          <w:lang w:eastAsia="en-US"/>
        </w:rPr>
        <w:t>Tomtearealet</w:t>
      </w:r>
    </w:p>
    <w:p w14:paraId="4B8B0E36" w14:textId="49950FA4" w:rsidR="00EE5455" w:rsidRDefault="00EE5455" w:rsidP="007D3213">
      <w:pPr>
        <w:pStyle w:val="Brdtekst"/>
        <w:numPr>
          <w:ilvl w:val="1"/>
          <w:numId w:val="4"/>
        </w:numPr>
        <w:rPr>
          <w:lang w:eastAsia="en-US"/>
        </w:rPr>
      </w:pPr>
      <w:r>
        <w:rPr>
          <w:lang w:eastAsia="en-US"/>
        </w:rPr>
        <w:t>Bebyggelsen</w:t>
      </w:r>
    </w:p>
    <w:p w14:paraId="7685D759" w14:textId="2B7C4F72" w:rsidR="00EE5455" w:rsidRDefault="00EE5455" w:rsidP="007D3213">
      <w:pPr>
        <w:pStyle w:val="Brdtekst"/>
        <w:numPr>
          <w:ilvl w:val="1"/>
          <w:numId w:val="4"/>
        </w:numPr>
        <w:rPr>
          <w:lang w:eastAsia="en-US"/>
        </w:rPr>
      </w:pPr>
      <w:r>
        <w:rPr>
          <w:lang w:eastAsia="en-US"/>
        </w:rPr>
        <w:t>Grad av utnytting</w:t>
      </w:r>
    </w:p>
    <w:p w14:paraId="5B008E3F" w14:textId="5CEB69BA" w:rsidR="00EE5455" w:rsidRDefault="00EE5455" w:rsidP="007D3213">
      <w:pPr>
        <w:pStyle w:val="Brdtekst"/>
        <w:numPr>
          <w:ilvl w:val="1"/>
          <w:numId w:val="4"/>
        </w:numPr>
        <w:rPr>
          <w:lang w:eastAsia="en-US"/>
        </w:rPr>
      </w:pPr>
      <w:r>
        <w:rPr>
          <w:lang w:eastAsia="en-US"/>
        </w:rPr>
        <w:t>Plassering av tiltaket</w:t>
      </w:r>
    </w:p>
    <w:p w14:paraId="1272DE02" w14:textId="56DC5AAA" w:rsidR="007D3213" w:rsidRDefault="007D3213" w:rsidP="007D3213">
      <w:pPr>
        <w:pStyle w:val="Brdtekst"/>
        <w:numPr>
          <w:ilvl w:val="0"/>
          <w:numId w:val="4"/>
        </w:numPr>
        <w:rPr>
          <w:lang w:eastAsia="en-US"/>
        </w:rPr>
      </w:pPr>
      <w:r>
        <w:rPr>
          <w:lang w:eastAsia="en-US"/>
        </w:rPr>
        <w:t xml:space="preserve">Krav til byggegrunn </w:t>
      </w:r>
    </w:p>
    <w:p w14:paraId="4274983F" w14:textId="1295BEEB" w:rsidR="007D3213" w:rsidRDefault="007D3213" w:rsidP="007D3213">
      <w:pPr>
        <w:pStyle w:val="Brdtekst"/>
        <w:numPr>
          <w:ilvl w:val="1"/>
          <w:numId w:val="4"/>
        </w:numPr>
        <w:rPr>
          <w:lang w:eastAsia="en-US"/>
        </w:rPr>
      </w:pPr>
      <w:r>
        <w:rPr>
          <w:lang w:eastAsia="en-US"/>
        </w:rPr>
        <w:t>Flom</w:t>
      </w:r>
    </w:p>
    <w:p w14:paraId="15C9EB4E" w14:textId="5C45A235" w:rsidR="007D3213" w:rsidRDefault="007D3213" w:rsidP="007D3213">
      <w:pPr>
        <w:pStyle w:val="Brdtekst"/>
        <w:numPr>
          <w:ilvl w:val="1"/>
          <w:numId w:val="4"/>
        </w:numPr>
        <w:rPr>
          <w:lang w:eastAsia="en-US"/>
        </w:rPr>
      </w:pPr>
      <w:r>
        <w:rPr>
          <w:lang w:eastAsia="en-US"/>
        </w:rPr>
        <w:t>Skred</w:t>
      </w:r>
    </w:p>
    <w:p w14:paraId="766CC143" w14:textId="25136CBB" w:rsidR="007D3213" w:rsidRDefault="007D3213" w:rsidP="007D3213">
      <w:pPr>
        <w:pStyle w:val="Brdtekst"/>
        <w:numPr>
          <w:ilvl w:val="1"/>
          <w:numId w:val="4"/>
        </w:numPr>
        <w:rPr>
          <w:lang w:eastAsia="en-US"/>
        </w:rPr>
      </w:pPr>
      <w:r>
        <w:rPr>
          <w:lang w:eastAsia="en-US"/>
        </w:rPr>
        <w:t>Andre natur og miljøforhold</w:t>
      </w:r>
    </w:p>
    <w:p w14:paraId="753F1840" w14:textId="39D070ED" w:rsidR="007D3213" w:rsidRDefault="00EE5455" w:rsidP="00EE5455">
      <w:pPr>
        <w:pStyle w:val="Brdtekst"/>
        <w:numPr>
          <w:ilvl w:val="0"/>
          <w:numId w:val="4"/>
        </w:numPr>
        <w:rPr>
          <w:lang w:eastAsia="en-US"/>
        </w:rPr>
      </w:pPr>
      <w:r>
        <w:rPr>
          <w:lang w:eastAsia="en-US"/>
        </w:rPr>
        <w:t>Tilknytning til veg og ledningsnett</w:t>
      </w:r>
    </w:p>
    <w:p w14:paraId="0C89039A" w14:textId="1481DA74" w:rsidR="00383B32" w:rsidRDefault="00383B32" w:rsidP="00383B32">
      <w:pPr>
        <w:pStyle w:val="Brdtekst"/>
        <w:numPr>
          <w:ilvl w:val="1"/>
          <w:numId w:val="4"/>
        </w:numPr>
        <w:rPr>
          <w:lang w:eastAsia="en-US"/>
        </w:rPr>
      </w:pPr>
      <w:r>
        <w:rPr>
          <w:lang w:eastAsia="en-US"/>
        </w:rPr>
        <w:t>Adkomst</w:t>
      </w:r>
    </w:p>
    <w:p w14:paraId="54A64538" w14:textId="6F9D16E2" w:rsidR="00383B32" w:rsidRDefault="00383B32" w:rsidP="00383B32">
      <w:pPr>
        <w:pStyle w:val="Brdtekst"/>
        <w:numPr>
          <w:ilvl w:val="1"/>
          <w:numId w:val="4"/>
        </w:numPr>
        <w:rPr>
          <w:lang w:eastAsia="en-US"/>
        </w:rPr>
      </w:pPr>
      <w:r>
        <w:rPr>
          <w:lang w:eastAsia="en-US"/>
        </w:rPr>
        <w:t>Vannforsyning</w:t>
      </w:r>
    </w:p>
    <w:p w14:paraId="7883C60C" w14:textId="7FE56B1D" w:rsidR="00383B32" w:rsidRDefault="00383B32" w:rsidP="00383B32">
      <w:pPr>
        <w:pStyle w:val="Brdtekst"/>
        <w:numPr>
          <w:ilvl w:val="1"/>
          <w:numId w:val="4"/>
        </w:numPr>
        <w:rPr>
          <w:lang w:eastAsia="en-US"/>
        </w:rPr>
      </w:pPr>
      <w:r>
        <w:rPr>
          <w:lang w:eastAsia="en-US"/>
        </w:rPr>
        <w:t>Avløp</w:t>
      </w:r>
    </w:p>
    <w:p w14:paraId="1F4B2203" w14:textId="51C1C1FC" w:rsidR="00383B32" w:rsidRDefault="00383B32" w:rsidP="00383B32">
      <w:pPr>
        <w:pStyle w:val="Brdtekst"/>
        <w:numPr>
          <w:ilvl w:val="1"/>
          <w:numId w:val="4"/>
        </w:numPr>
        <w:rPr>
          <w:lang w:eastAsia="en-US"/>
        </w:rPr>
      </w:pPr>
      <w:r>
        <w:rPr>
          <w:lang w:eastAsia="en-US"/>
        </w:rPr>
        <w:t>Overvann</w:t>
      </w:r>
    </w:p>
    <w:p w14:paraId="113BAEB3" w14:textId="3A52C043" w:rsidR="00383B32" w:rsidRDefault="00383B32" w:rsidP="00383B32">
      <w:pPr>
        <w:pStyle w:val="Brdtekst"/>
        <w:numPr>
          <w:ilvl w:val="0"/>
          <w:numId w:val="4"/>
        </w:numPr>
        <w:rPr>
          <w:lang w:eastAsia="en-US"/>
        </w:rPr>
      </w:pPr>
      <w:r>
        <w:rPr>
          <w:lang w:eastAsia="en-US"/>
        </w:rPr>
        <w:lastRenderedPageBreak/>
        <w:t>Løfteinnretninger</w:t>
      </w:r>
    </w:p>
    <w:p w14:paraId="13A698A5" w14:textId="03A22800" w:rsidR="0076205D" w:rsidRDefault="0076205D" w:rsidP="00383B32">
      <w:pPr>
        <w:pStyle w:val="Brdtekst"/>
        <w:numPr>
          <w:ilvl w:val="0"/>
          <w:numId w:val="4"/>
        </w:numPr>
        <w:rPr>
          <w:lang w:eastAsia="en-US"/>
        </w:rPr>
      </w:pPr>
      <w:r>
        <w:rPr>
          <w:lang w:eastAsia="en-US"/>
        </w:rPr>
        <w:t>Matrikkelopplysninger (eget underskjema)</w:t>
      </w:r>
    </w:p>
    <w:p w14:paraId="3B02BFEC" w14:textId="54AE385C" w:rsidR="00383B32" w:rsidRDefault="00383B32" w:rsidP="00383B32">
      <w:pPr>
        <w:pStyle w:val="Brdtekst"/>
        <w:numPr>
          <w:ilvl w:val="0"/>
          <w:numId w:val="4"/>
        </w:numPr>
        <w:rPr>
          <w:lang w:eastAsia="en-US"/>
        </w:rPr>
      </w:pPr>
      <w:r>
        <w:rPr>
          <w:lang w:eastAsia="en-US"/>
        </w:rPr>
        <w:t>Erklæring og signering</w:t>
      </w:r>
      <w:r w:rsidR="00A37529">
        <w:rPr>
          <w:lang w:eastAsia="en-US"/>
        </w:rPr>
        <w:t xml:space="preserve"> (alltid)</w:t>
      </w:r>
    </w:p>
    <w:p w14:paraId="5AC0189E" w14:textId="77777777" w:rsidR="00C12F54" w:rsidRDefault="00C12F54" w:rsidP="0073697E">
      <w:pPr>
        <w:pStyle w:val="Brdtekst"/>
        <w:ind w:left="720"/>
        <w:rPr>
          <w:lang w:eastAsia="en-US"/>
        </w:rPr>
      </w:pPr>
    </w:p>
    <w:p w14:paraId="4DE2DFF1" w14:textId="756E8D4F" w:rsidR="00167B78" w:rsidRDefault="00167B78" w:rsidP="00167B78">
      <w:pPr>
        <w:pStyle w:val="Overskrift1"/>
      </w:pPr>
      <w:bookmarkStart w:id="45" w:name="_Toc519080043"/>
      <w:r>
        <w:lastRenderedPageBreak/>
        <w:t>Vedlegg</w:t>
      </w:r>
      <w:bookmarkEnd w:id="45"/>
      <w:r w:rsidR="008C62B0">
        <w:t>/underskjema</w:t>
      </w:r>
    </w:p>
    <w:p w14:paraId="4F00E110" w14:textId="6FC6FE13" w:rsidR="006D7230" w:rsidRDefault="006D7230" w:rsidP="006D7230">
      <w:pPr>
        <w:pStyle w:val="Brdtekst"/>
        <w:rPr>
          <w:lang w:eastAsia="en-US"/>
        </w:rPr>
      </w:pPr>
    </w:p>
    <w:p w14:paraId="746B12FD" w14:textId="5795A3D1" w:rsidR="006D7230" w:rsidRDefault="00B65C72" w:rsidP="006D7230">
      <w:pPr>
        <w:pStyle w:val="Brdtekst"/>
      </w:pPr>
      <w:r>
        <w:t>Søknad om en</w:t>
      </w:r>
      <w:r w:rsidR="006D7230">
        <w:t>dring av</w:t>
      </w:r>
      <w:r w:rsidR="00A44F07">
        <w:t xml:space="preserve"> gitt tillatelse må ha følgende vedlegg</w:t>
      </w:r>
      <w:r w:rsidR="008C62B0">
        <w:t>/underskjema</w:t>
      </w:r>
      <w:r w:rsidR="00A44F07">
        <w:t>:</w:t>
      </w:r>
      <w:r w:rsidR="006D7230">
        <w:t xml:space="preserve"> </w:t>
      </w:r>
    </w:p>
    <w:p w14:paraId="4AC47696" w14:textId="59F5F17F" w:rsidR="006D7230" w:rsidRDefault="00A44F07" w:rsidP="008C62B0">
      <w:pPr>
        <w:pStyle w:val="Brdtekst"/>
        <w:numPr>
          <w:ilvl w:val="0"/>
          <w:numId w:val="11"/>
        </w:numPr>
      </w:pPr>
      <w:r>
        <w:t xml:space="preserve">Endring </w:t>
      </w:r>
      <w:r w:rsidR="006D7230">
        <w:t xml:space="preserve">som krever søknad om dispensasjon </w:t>
      </w:r>
    </w:p>
    <w:p w14:paraId="6E0629F0" w14:textId="4CABFAA9" w:rsidR="006D7230" w:rsidRDefault="006D7230" w:rsidP="008C62B0">
      <w:pPr>
        <w:pStyle w:val="Brdtekst"/>
        <w:numPr>
          <w:ilvl w:val="1"/>
          <w:numId w:val="11"/>
        </w:numPr>
      </w:pPr>
      <w:r>
        <w:t xml:space="preserve">Arealplaner, vegloven eller kommunale vedtekter </w:t>
      </w:r>
    </w:p>
    <w:p w14:paraId="7CBC15EF" w14:textId="24FF1A3C" w:rsidR="008C62B0" w:rsidRDefault="008C62B0" w:rsidP="008C62B0">
      <w:pPr>
        <w:pStyle w:val="Brdtekst"/>
        <w:numPr>
          <w:ilvl w:val="2"/>
          <w:numId w:val="11"/>
        </w:numPr>
      </w:pPr>
      <w:r>
        <w:t>Gjenpart av nabovarsel</w:t>
      </w:r>
    </w:p>
    <w:p w14:paraId="699E3CF9" w14:textId="441DAC1C" w:rsidR="008C62B0" w:rsidRDefault="00CC1029" w:rsidP="008C62B0">
      <w:pPr>
        <w:pStyle w:val="Brdtekst"/>
        <w:numPr>
          <w:ilvl w:val="2"/>
          <w:numId w:val="11"/>
        </w:numPr>
      </w:pPr>
      <w:r>
        <w:t>Situasjonsplan</w:t>
      </w:r>
    </w:p>
    <w:p w14:paraId="41607774" w14:textId="1A60E4D7" w:rsidR="00FE3A9F" w:rsidRDefault="00247759" w:rsidP="008C62B0">
      <w:pPr>
        <w:pStyle w:val="Brdtekst"/>
        <w:numPr>
          <w:ilvl w:val="2"/>
          <w:numId w:val="11"/>
        </w:numPr>
      </w:pPr>
      <w:r>
        <w:t>Uttalelse fra sektormyndighet (valgfritt)</w:t>
      </w:r>
    </w:p>
    <w:p w14:paraId="49B93AD3" w14:textId="77777777" w:rsidR="00FE3A9F" w:rsidRDefault="006D7230" w:rsidP="008C62B0">
      <w:pPr>
        <w:pStyle w:val="Brdtekst"/>
        <w:numPr>
          <w:ilvl w:val="1"/>
          <w:numId w:val="11"/>
        </w:numPr>
      </w:pPr>
      <w:r>
        <w:t>Pbl med forskrifter</w:t>
      </w:r>
    </w:p>
    <w:p w14:paraId="7D83C708" w14:textId="3A8569F5" w:rsidR="006D7230" w:rsidRDefault="00FE3A9F" w:rsidP="00FE3A9F">
      <w:pPr>
        <w:pStyle w:val="Brdtekst"/>
        <w:numPr>
          <w:ilvl w:val="2"/>
          <w:numId w:val="11"/>
        </w:numPr>
        <w:rPr>
          <w:i/>
          <w:iCs/>
        </w:rPr>
      </w:pPr>
      <w:r w:rsidRPr="00247759">
        <w:rPr>
          <w:i/>
          <w:iCs/>
        </w:rPr>
        <w:t>Ingen obligatoriske vedlegg</w:t>
      </w:r>
      <w:r w:rsidR="006D7230" w:rsidRPr="00247759">
        <w:rPr>
          <w:i/>
          <w:iCs/>
        </w:rPr>
        <w:t xml:space="preserve">  </w:t>
      </w:r>
    </w:p>
    <w:p w14:paraId="2B3E9C98" w14:textId="77777777" w:rsidR="009845CE" w:rsidRPr="00247759" w:rsidRDefault="009845CE" w:rsidP="009845CE">
      <w:pPr>
        <w:pStyle w:val="Brdtekst"/>
        <w:ind w:left="1080"/>
        <w:rPr>
          <w:i/>
          <w:iCs/>
        </w:rPr>
      </w:pPr>
    </w:p>
    <w:p w14:paraId="43777F02" w14:textId="77777777" w:rsidR="006D7230" w:rsidRDefault="006D7230" w:rsidP="008C62B0">
      <w:pPr>
        <w:pStyle w:val="Brdtekst"/>
        <w:numPr>
          <w:ilvl w:val="0"/>
          <w:numId w:val="11"/>
        </w:numPr>
      </w:pPr>
      <w:r>
        <w:t>som medfører endring av areal</w:t>
      </w:r>
    </w:p>
    <w:p w14:paraId="5A50485E" w14:textId="1237BBB0" w:rsidR="006D7230" w:rsidRDefault="006D7230" w:rsidP="008C62B0">
      <w:pPr>
        <w:pStyle w:val="Brdtekst"/>
        <w:numPr>
          <w:ilvl w:val="1"/>
          <w:numId w:val="11"/>
        </w:numPr>
      </w:pPr>
      <w:r>
        <w:t xml:space="preserve">Økning av areal </w:t>
      </w:r>
    </w:p>
    <w:p w14:paraId="7F280F86" w14:textId="49EBAC50" w:rsidR="00247759" w:rsidRDefault="00474471" w:rsidP="00247759">
      <w:pPr>
        <w:pStyle w:val="Brdtekst"/>
        <w:numPr>
          <w:ilvl w:val="2"/>
          <w:numId w:val="11"/>
        </w:numPr>
      </w:pPr>
      <w:r>
        <w:t>Gjenpart av nabovarsel (hvis ikke unntatt)</w:t>
      </w:r>
    </w:p>
    <w:p w14:paraId="713E5D77" w14:textId="42B7B7C5" w:rsidR="0064453F" w:rsidRDefault="0064453F" w:rsidP="00247759">
      <w:pPr>
        <w:pStyle w:val="Brdtekst"/>
        <w:numPr>
          <w:ilvl w:val="2"/>
          <w:numId w:val="11"/>
        </w:numPr>
      </w:pPr>
      <w:r>
        <w:t>Situasjonsplan</w:t>
      </w:r>
    </w:p>
    <w:p w14:paraId="1D11E5DF" w14:textId="609963E3" w:rsidR="0064453F" w:rsidRDefault="0064453F" w:rsidP="00247759">
      <w:pPr>
        <w:pStyle w:val="Brdtekst"/>
        <w:numPr>
          <w:ilvl w:val="2"/>
          <w:numId w:val="11"/>
        </w:numPr>
      </w:pPr>
      <w:r>
        <w:t>Plantegning</w:t>
      </w:r>
    </w:p>
    <w:p w14:paraId="7799E0C4" w14:textId="04866FC6" w:rsidR="0064453F" w:rsidRDefault="0064453F" w:rsidP="00247759">
      <w:pPr>
        <w:pStyle w:val="Brdtekst"/>
        <w:numPr>
          <w:ilvl w:val="2"/>
          <w:numId w:val="11"/>
        </w:numPr>
      </w:pPr>
      <w:r>
        <w:t>Fasadetegninger</w:t>
      </w:r>
    </w:p>
    <w:p w14:paraId="347AA359" w14:textId="3BDFCF50" w:rsidR="000B066B" w:rsidRPr="00FD4ACC" w:rsidRDefault="000B066B" w:rsidP="00FD4ACC">
      <w:pPr>
        <w:pStyle w:val="Brdtekst"/>
        <w:numPr>
          <w:ilvl w:val="2"/>
          <w:numId w:val="11"/>
        </w:numPr>
        <w:rPr>
          <w:i/>
          <w:iCs/>
        </w:rPr>
      </w:pPr>
      <w:r>
        <w:t>Matrikkelopplysninger</w:t>
      </w:r>
      <w:r w:rsidR="00FD4ACC">
        <w:t xml:space="preserve"> </w:t>
      </w:r>
      <w:r w:rsidR="00FD4ACC">
        <w:t>(underskjema)</w:t>
      </w:r>
      <w:r w:rsidR="00FD4ACC" w:rsidRPr="00247759">
        <w:rPr>
          <w:i/>
          <w:iCs/>
        </w:rPr>
        <w:t xml:space="preserve">  </w:t>
      </w:r>
    </w:p>
    <w:p w14:paraId="54F5136A" w14:textId="6B1B7B68" w:rsidR="006D7230" w:rsidRDefault="006D7230" w:rsidP="008C62B0">
      <w:pPr>
        <w:pStyle w:val="Brdtekst"/>
        <w:numPr>
          <w:ilvl w:val="1"/>
          <w:numId w:val="11"/>
        </w:numPr>
      </w:pPr>
      <w:r>
        <w:t xml:space="preserve">Reduksjon av areal </w:t>
      </w:r>
    </w:p>
    <w:p w14:paraId="159ECCCE" w14:textId="77777777" w:rsidR="0064453F" w:rsidRDefault="0064453F" w:rsidP="0064453F">
      <w:pPr>
        <w:pStyle w:val="Brdtekst"/>
        <w:numPr>
          <w:ilvl w:val="2"/>
          <w:numId w:val="11"/>
        </w:numPr>
      </w:pPr>
      <w:r>
        <w:t>Situasjonsplan</w:t>
      </w:r>
    </w:p>
    <w:p w14:paraId="0823AF37" w14:textId="77777777" w:rsidR="0064453F" w:rsidRDefault="0064453F" w:rsidP="0064453F">
      <w:pPr>
        <w:pStyle w:val="Brdtekst"/>
        <w:numPr>
          <w:ilvl w:val="2"/>
          <w:numId w:val="11"/>
        </w:numPr>
      </w:pPr>
      <w:r>
        <w:t>Plantegning</w:t>
      </w:r>
    </w:p>
    <w:p w14:paraId="5C05832E" w14:textId="3855DA5B" w:rsidR="0064453F" w:rsidRDefault="0064453F" w:rsidP="0064453F">
      <w:pPr>
        <w:pStyle w:val="Brdtekst"/>
        <w:numPr>
          <w:ilvl w:val="2"/>
          <w:numId w:val="11"/>
        </w:numPr>
      </w:pPr>
      <w:r>
        <w:t>Fasadetegninger</w:t>
      </w:r>
    </w:p>
    <w:p w14:paraId="50A69798" w14:textId="28A43A06" w:rsidR="000B066B" w:rsidRPr="00FD4ACC" w:rsidRDefault="000B066B" w:rsidP="00FD4ACC">
      <w:pPr>
        <w:pStyle w:val="Brdtekst"/>
        <w:numPr>
          <w:ilvl w:val="2"/>
          <w:numId w:val="11"/>
        </w:numPr>
        <w:rPr>
          <w:i/>
          <w:iCs/>
        </w:rPr>
      </w:pPr>
      <w:r>
        <w:t>Matrikkelopplysninger</w:t>
      </w:r>
      <w:r w:rsidR="00FD4ACC">
        <w:t xml:space="preserve"> </w:t>
      </w:r>
      <w:r w:rsidR="00FD4ACC">
        <w:t>(underskjema)</w:t>
      </w:r>
      <w:r w:rsidR="00FD4ACC" w:rsidRPr="00247759">
        <w:rPr>
          <w:i/>
          <w:iCs/>
        </w:rPr>
        <w:t xml:space="preserve">  </w:t>
      </w:r>
    </w:p>
    <w:p w14:paraId="185A23B8" w14:textId="77777777" w:rsidR="0064453F" w:rsidRDefault="0064453F" w:rsidP="0064453F">
      <w:pPr>
        <w:pStyle w:val="Brdtekst"/>
        <w:ind w:left="1080"/>
      </w:pPr>
    </w:p>
    <w:p w14:paraId="58F6BE78" w14:textId="77777777" w:rsidR="006D7230" w:rsidRDefault="006D7230" w:rsidP="008C62B0">
      <w:pPr>
        <w:pStyle w:val="Brdtekst"/>
        <w:numPr>
          <w:ilvl w:val="0"/>
          <w:numId w:val="11"/>
        </w:numPr>
      </w:pPr>
      <w:r>
        <w:t>som medfører endring av plassering</w:t>
      </w:r>
    </w:p>
    <w:p w14:paraId="0CF5F031" w14:textId="5609F47C" w:rsidR="006D7230" w:rsidRDefault="006D7230" w:rsidP="008C62B0">
      <w:pPr>
        <w:pStyle w:val="Brdtekst"/>
        <w:numPr>
          <w:ilvl w:val="1"/>
          <w:numId w:val="11"/>
        </w:numPr>
      </w:pPr>
      <w:r>
        <w:t xml:space="preserve">Endring av plassering med mer enn 50 cm </w:t>
      </w:r>
    </w:p>
    <w:p w14:paraId="1626DA81" w14:textId="77777777" w:rsidR="009845CE" w:rsidRDefault="009845CE" w:rsidP="009845CE">
      <w:pPr>
        <w:pStyle w:val="Brdtekst"/>
        <w:numPr>
          <w:ilvl w:val="2"/>
          <w:numId w:val="11"/>
        </w:numPr>
      </w:pPr>
      <w:r>
        <w:t>Gjenpart av nabovarsel (hvis ikke unntatt)</w:t>
      </w:r>
    </w:p>
    <w:p w14:paraId="56F528B0" w14:textId="1CDDCE2F" w:rsidR="009845CE" w:rsidRDefault="009845CE" w:rsidP="009845CE">
      <w:pPr>
        <w:pStyle w:val="Brdtekst"/>
        <w:numPr>
          <w:ilvl w:val="2"/>
          <w:numId w:val="11"/>
        </w:numPr>
      </w:pPr>
      <w:r>
        <w:t>Situasjonsplan</w:t>
      </w:r>
    </w:p>
    <w:p w14:paraId="043BB586" w14:textId="296796A0" w:rsidR="00E17E50" w:rsidRDefault="00E17E50" w:rsidP="009845CE">
      <w:pPr>
        <w:pStyle w:val="Brdtekst"/>
        <w:numPr>
          <w:ilvl w:val="2"/>
          <w:numId w:val="11"/>
        </w:numPr>
      </w:pPr>
      <w:r>
        <w:t>Fasadetegninger med korrigerte terrenglinjer</w:t>
      </w:r>
    </w:p>
    <w:p w14:paraId="520C3F2C" w14:textId="46C20F9B" w:rsidR="006D7230" w:rsidRDefault="006D7230" w:rsidP="008C62B0">
      <w:pPr>
        <w:pStyle w:val="Brdtekst"/>
        <w:numPr>
          <w:ilvl w:val="1"/>
          <w:numId w:val="11"/>
        </w:numPr>
      </w:pPr>
      <w:r>
        <w:t xml:space="preserve">Endring av plassering med mindre enn 50 cm </w:t>
      </w:r>
    </w:p>
    <w:p w14:paraId="2793EE5C" w14:textId="77777777" w:rsidR="009845CE" w:rsidRDefault="009845CE" w:rsidP="009845CE">
      <w:pPr>
        <w:pStyle w:val="Brdtekst"/>
        <w:numPr>
          <w:ilvl w:val="2"/>
          <w:numId w:val="11"/>
        </w:numPr>
      </w:pPr>
      <w:r>
        <w:t>Situasjonsplan</w:t>
      </w:r>
    </w:p>
    <w:p w14:paraId="1DDD946A" w14:textId="77777777" w:rsidR="009845CE" w:rsidRDefault="009845CE" w:rsidP="009845CE">
      <w:pPr>
        <w:pStyle w:val="Brdtekst"/>
        <w:ind w:left="720"/>
      </w:pPr>
    </w:p>
    <w:p w14:paraId="3AE05DBE" w14:textId="52E09A75" w:rsidR="006D7230" w:rsidRDefault="006D7230" w:rsidP="008C62B0">
      <w:pPr>
        <w:pStyle w:val="Brdtekst"/>
        <w:numPr>
          <w:ilvl w:val="0"/>
          <w:numId w:val="11"/>
        </w:numPr>
      </w:pPr>
      <w:r>
        <w:lastRenderedPageBreak/>
        <w:t xml:space="preserve">som medfører endring av formål </w:t>
      </w:r>
    </w:p>
    <w:p w14:paraId="4B82D538" w14:textId="77777777" w:rsidR="000B066B" w:rsidRDefault="00E17E50" w:rsidP="00E17E50">
      <w:pPr>
        <w:pStyle w:val="Brdtekst"/>
        <w:numPr>
          <w:ilvl w:val="2"/>
          <w:numId w:val="11"/>
        </w:numPr>
        <w:rPr>
          <w:i/>
          <w:iCs/>
        </w:rPr>
      </w:pPr>
      <w:r w:rsidRPr="00247759">
        <w:rPr>
          <w:i/>
          <w:iCs/>
        </w:rPr>
        <w:t>Ingen obligatoriske vedlegg</w:t>
      </w:r>
    </w:p>
    <w:p w14:paraId="418C87B6" w14:textId="302FC418" w:rsidR="00E17E50" w:rsidRDefault="00FD4ACC" w:rsidP="00E17E50">
      <w:pPr>
        <w:pStyle w:val="Brdtekst"/>
        <w:numPr>
          <w:ilvl w:val="2"/>
          <w:numId w:val="11"/>
        </w:numPr>
        <w:rPr>
          <w:i/>
          <w:iCs/>
        </w:rPr>
      </w:pPr>
      <w:r>
        <w:t>Matrikkelopplysninger (underskjema)</w:t>
      </w:r>
      <w:r w:rsidR="00E17E50" w:rsidRPr="00247759">
        <w:rPr>
          <w:i/>
          <w:iCs/>
        </w:rPr>
        <w:t xml:space="preserve">  </w:t>
      </w:r>
    </w:p>
    <w:p w14:paraId="0D925326" w14:textId="77777777" w:rsidR="00E17E50" w:rsidRDefault="00E17E50" w:rsidP="00E17E50">
      <w:pPr>
        <w:pStyle w:val="Brdtekst"/>
        <w:ind w:left="360"/>
      </w:pPr>
    </w:p>
    <w:p w14:paraId="4C7904EF" w14:textId="77777777" w:rsidR="006D7230" w:rsidRDefault="006D7230" w:rsidP="008C62B0">
      <w:pPr>
        <w:pStyle w:val="Brdtekst"/>
        <w:numPr>
          <w:ilvl w:val="0"/>
          <w:numId w:val="11"/>
        </w:numPr>
      </w:pPr>
      <w:r>
        <w:t>som medfører endring av bruk:</w:t>
      </w:r>
    </w:p>
    <w:p w14:paraId="59BF2688" w14:textId="418E0C47" w:rsidR="006D7230" w:rsidRDefault="006D7230" w:rsidP="008C62B0">
      <w:pPr>
        <w:pStyle w:val="Brdtekst"/>
        <w:numPr>
          <w:ilvl w:val="1"/>
          <w:numId w:val="11"/>
        </w:numPr>
      </w:pPr>
      <w:r>
        <w:t>Bruksendring fra tilleggsdel til hoveddel eller omvendt</w:t>
      </w:r>
    </w:p>
    <w:p w14:paraId="0179CD0C" w14:textId="7A24AE1B" w:rsidR="00876BF4" w:rsidRDefault="00876BF4" w:rsidP="00876BF4">
      <w:pPr>
        <w:pStyle w:val="Brdtekst"/>
        <w:numPr>
          <w:ilvl w:val="2"/>
          <w:numId w:val="11"/>
        </w:numPr>
      </w:pPr>
      <w:r>
        <w:t>Plantegninger</w:t>
      </w:r>
    </w:p>
    <w:p w14:paraId="6C3830A0" w14:textId="36239032" w:rsidR="00E536A9" w:rsidRPr="00E536A9" w:rsidRDefault="00E536A9" w:rsidP="00E536A9">
      <w:pPr>
        <w:pStyle w:val="Brdtekst"/>
        <w:numPr>
          <w:ilvl w:val="2"/>
          <w:numId w:val="11"/>
        </w:numPr>
        <w:rPr>
          <w:i/>
          <w:iCs/>
        </w:rPr>
      </w:pPr>
      <w:r>
        <w:t>Matrikkelopplysninger (underskjema)</w:t>
      </w:r>
      <w:r w:rsidRPr="00247759">
        <w:rPr>
          <w:i/>
          <w:iCs/>
        </w:rPr>
        <w:t xml:space="preserve">  </w:t>
      </w:r>
    </w:p>
    <w:p w14:paraId="153603DA" w14:textId="7B9A4F02" w:rsidR="006D7230" w:rsidRDefault="006D7230" w:rsidP="008C62B0">
      <w:pPr>
        <w:pStyle w:val="Brdtekst"/>
        <w:numPr>
          <w:ilvl w:val="1"/>
          <w:numId w:val="11"/>
        </w:numPr>
      </w:pPr>
      <w:r>
        <w:t xml:space="preserve">Annen bruksendring </w:t>
      </w:r>
    </w:p>
    <w:p w14:paraId="153176BD" w14:textId="53F1AFA4" w:rsidR="00876BF4" w:rsidRDefault="00876BF4" w:rsidP="00876BF4">
      <w:pPr>
        <w:pStyle w:val="Brdtekst"/>
        <w:numPr>
          <w:ilvl w:val="2"/>
          <w:numId w:val="11"/>
        </w:numPr>
      </w:pPr>
      <w:r>
        <w:t>Gjenpart av nabovarsel</w:t>
      </w:r>
      <w:r>
        <w:t xml:space="preserve"> </w:t>
      </w:r>
      <w:r w:rsidR="005F1A57">
        <w:t>(hvis ikke unntatt)</w:t>
      </w:r>
    </w:p>
    <w:p w14:paraId="34270073" w14:textId="4CF75DB8" w:rsidR="00876BF4" w:rsidRDefault="005F1A57" w:rsidP="00876BF4">
      <w:pPr>
        <w:pStyle w:val="Brdtekst"/>
        <w:numPr>
          <w:ilvl w:val="2"/>
          <w:numId w:val="11"/>
        </w:numPr>
      </w:pPr>
      <w:r>
        <w:t>Situasjonsplan</w:t>
      </w:r>
    </w:p>
    <w:p w14:paraId="57491B4F" w14:textId="48D34AF6" w:rsidR="00876BF4" w:rsidRDefault="00876BF4" w:rsidP="00876BF4">
      <w:pPr>
        <w:pStyle w:val="Brdtekst"/>
        <w:numPr>
          <w:ilvl w:val="2"/>
          <w:numId w:val="11"/>
        </w:numPr>
      </w:pPr>
      <w:r>
        <w:t>Plantegning</w:t>
      </w:r>
    </w:p>
    <w:p w14:paraId="6CEFA784" w14:textId="1EF28EE7" w:rsidR="005F1A57" w:rsidRDefault="005F1A57" w:rsidP="00876BF4">
      <w:pPr>
        <w:pStyle w:val="Brdtekst"/>
        <w:numPr>
          <w:ilvl w:val="2"/>
          <w:numId w:val="11"/>
        </w:numPr>
      </w:pPr>
      <w:r>
        <w:t>Snittegning</w:t>
      </w:r>
    </w:p>
    <w:p w14:paraId="2AA9963E" w14:textId="77777777" w:rsidR="00876BF4" w:rsidRDefault="00876BF4" w:rsidP="00876BF4">
      <w:pPr>
        <w:pStyle w:val="Brdtekst"/>
        <w:numPr>
          <w:ilvl w:val="2"/>
          <w:numId w:val="11"/>
        </w:numPr>
      </w:pPr>
      <w:r>
        <w:t>Fasadetegninger</w:t>
      </w:r>
    </w:p>
    <w:p w14:paraId="69D5F6A3" w14:textId="0D5F91E7" w:rsidR="00876BF4" w:rsidRDefault="00691459" w:rsidP="00876BF4">
      <w:pPr>
        <w:pStyle w:val="Brdtekst"/>
        <w:numPr>
          <w:ilvl w:val="2"/>
          <w:numId w:val="11"/>
        </w:numPr>
      </w:pPr>
      <w:r>
        <w:t>Godkjenning fra arbeidstilsynet (dersom arbeidsplasser blir berørt)</w:t>
      </w:r>
    </w:p>
    <w:p w14:paraId="266D0630" w14:textId="00DC6B44" w:rsidR="00E536A9" w:rsidRPr="00E536A9" w:rsidRDefault="00E536A9" w:rsidP="00E536A9">
      <w:pPr>
        <w:pStyle w:val="Brdtekst"/>
        <w:numPr>
          <w:ilvl w:val="2"/>
          <w:numId w:val="11"/>
        </w:numPr>
        <w:rPr>
          <w:i/>
          <w:iCs/>
        </w:rPr>
      </w:pPr>
      <w:r>
        <w:t>Matrikkelopplysninger (underskjema)</w:t>
      </w:r>
      <w:r w:rsidRPr="00247759">
        <w:rPr>
          <w:i/>
          <w:iCs/>
        </w:rPr>
        <w:t xml:space="preserve">  </w:t>
      </w:r>
    </w:p>
    <w:p w14:paraId="34E65CE4" w14:textId="77777777" w:rsidR="000B066B" w:rsidRDefault="000B066B" w:rsidP="000B066B">
      <w:pPr>
        <w:pStyle w:val="Brdtekst"/>
        <w:ind w:left="1080"/>
      </w:pPr>
    </w:p>
    <w:p w14:paraId="543E90DE" w14:textId="2386AC01" w:rsidR="006D7230" w:rsidRDefault="006D7230" w:rsidP="008C62B0">
      <w:pPr>
        <w:pStyle w:val="Brdtekst"/>
        <w:numPr>
          <w:ilvl w:val="0"/>
          <w:numId w:val="11"/>
        </w:numPr>
      </w:pPr>
      <w:r>
        <w:t xml:space="preserve">Annet </w:t>
      </w:r>
    </w:p>
    <w:p w14:paraId="008174F0" w14:textId="5A2C7CBA" w:rsidR="00691459" w:rsidRDefault="00273307" w:rsidP="00691459">
      <w:pPr>
        <w:pStyle w:val="Brdtekst"/>
        <w:numPr>
          <w:ilvl w:val="1"/>
          <w:numId w:val="11"/>
        </w:numPr>
      </w:pPr>
      <w:r>
        <w:t>Må vurderes ut fra hva endringen omfatter</w:t>
      </w:r>
    </w:p>
    <w:p w14:paraId="400E01E2" w14:textId="77777777" w:rsidR="006D7230" w:rsidRPr="006D7230" w:rsidRDefault="006D7230" w:rsidP="006D7230">
      <w:pPr>
        <w:pStyle w:val="Brdtekst"/>
        <w:rPr>
          <w:lang w:eastAsia="en-US"/>
        </w:rPr>
      </w:pPr>
      <w:bookmarkStart w:id="46" w:name="_GoBack"/>
      <w:bookmarkEnd w:id="46"/>
    </w:p>
    <w:sectPr w:rsidR="006D7230" w:rsidRPr="006D7230" w:rsidSect="00775EEB">
      <w:headerReference w:type="default" r:id="rId27"/>
      <w:footerReference w:type="default" r:id="rId28"/>
      <w:headerReference w:type="first" r:id="rId29"/>
      <w:footerReference w:type="first" r:id="rId30"/>
      <w:pgSz w:w="11906" w:h="16838" w:code="9"/>
      <w:pgMar w:top="1134" w:right="1701" w:bottom="1134" w:left="181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77D435" w14:textId="77777777" w:rsidR="00BD21DB" w:rsidRDefault="00BD21DB" w:rsidP="00710533">
      <w:r>
        <w:separator/>
      </w:r>
    </w:p>
  </w:endnote>
  <w:endnote w:type="continuationSeparator" w:id="0">
    <w:p w14:paraId="3457148A" w14:textId="77777777" w:rsidR="00BD21DB" w:rsidRDefault="00BD21DB" w:rsidP="007105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7EFCC" w14:textId="77777777" w:rsidR="005B1F7B" w:rsidRDefault="006105C1">
    <w:pPr>
      <w:pStyle w:val="Bunntekst"/>
    </w:pPr>
    <w:r>
      <w:rPr>
        <w:noProof/>
        <w:lang w:val="en-US" w:eastAsia="nb-NO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B9BF9A8" wp14:editId="79C56B88">
              <wp:simplePos x="0" y="0"/>
              <wp:positionH relativeFrom="column">
                <wp:posOffset>-945515</wp:posOffset>
              </wp:positionH>
              <wp:positionV relativeFrom="paragraph">
                <wp:posOffset>-208915</wp:posOffset>
              </wp:positionV>
              <wp:extent cx="7560310" cy="972185"/>
              <wp:effectExtent l="0" t="0" r="0" b="6350"/>
              <wp:wrapSquare wrapText="bothSides"/>
              <wp:docPr id="8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972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0828BE" id="Rectangle 11" o:spid="_x0000_s1026" style="position:absolute;margin-left:-74.45pt;margin-top:-16.45pt;width:595.3pt;height:76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" filled="f" stroked="f">
              <w10:wrap type="square"/>
            </v:rect>
          </w:pict>
        </mc:Fallback>
      </mc:AlternateContent>
    </w:r>
    <w:r>
      <w:rPr>
        <w:noProof/>
        <w:lang w:val="en-US" w:eastAsia="nb-NO"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25BB47E1" wp14:editId="1CC145CD">
              <wp:simplePos x="0" y="0"/>
              <wp:positionH relativeFrom="page">
                <wp:posOffset>0</wp:posOffset>
              </wp:positionH>
              <wp:positionV relativeFrom="page">
                <wp:align>bottom</wp:align>
              </wp:positionV>
              <wp:extent cx="6454775" cy="640715"/>
              <wp:effectExtent l="0" t="635" r="0" b="6350"/>
              <wp:wrapNone/>
              <wp:docPr id="6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54775" cy="640715"/>
                        <a:chOff x="2365" y="6265"/>
                        <a:chExt cx="7200" cy="4320"/>
                      </a:xfrm>
                    </wpg:grpSpPr>
                    <wps:wsp>
                      <wps:cNvPr id="7" name="AutoShape 8" descr="bunnstrek"/>
                      <wps:cNvSpPr>
                        <a:spLocks noChangeArrowheads="1" noTextEdit="1"/>
                      </wps:cNvSpPr>
                      <wps:spPr bwMode="auto">
                        <a:xfrm>
                          <a:off x="2365" y="6265"/>
                          <a:ext cx="7200" cy="4320"/>
                        </a:xfrm>
                        <a:prstGeom prst="rect">
                          <a:avLst/>
                        </a:prstGeom>
                        <a:blipFill dpi="0" rotWithShape="1">
                          <a:blip r:embed="rId1"/>
                          <a:srcRect/>
                          <a:stretch>
                            <a:fillRect/>
                          </a:stretch>
                        </a:blipFill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945B85" id="Group 7" o:spid="_x0000_s1026" style="position:absolute;margin-left:0;margin-top:0;width:508.25pt;height:50.45pt;z-index:-251659776;mso-position-horizontal-relative:page;mso-position-vertical:bottom;mso-position-vertical-relative:page" coordorigin="2365,6265" coordsize="7200,43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">
              <v:rect id="AutoShape 8" o:spid="_x0000_s1027" alt="bunnstrek" style="position:absolute;left:2365;top:6265;width:7200;height:43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" stroked="f">
                <v:fill r:id="rId2" o:title="bunnstrek" recolor="t" rotate="t" type="frame"/>
                <o:lock v:ext="edit" text="t"/>
              </v:rect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D70EAE" w14:textId="77777777" w:rsidR="005B1F7B" w:rsidRDefault="006105C1">
    <w:pPr>
      <w:pStyle w:val="Bunntekst"/>
    </w:pPr>
    <w:r>
      <w:rPr>
        <w:noProof/>
        <w:lang w:val="en-US" w:eastAsia="nb-NO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9A46CD9" wp14:editId="43F0AF5A">
              <wp:simplePos x="0" y="0"/>
              <wp:positionH relativeFrom="column">
                <wp:posOffset>-1097915</wp:posOffset>
              </wp:positionH>
              <wp:positionV relativeFrom="paragraph">
                <wp:posOffset>-361315</wp:posOffset>
              </wp:positionV>
              <wp:extent cx="7560310" cy="972185"/>
              <wp:effectExtent l="0" t="0" r="0" b="0"/>
              <wp:wrapSquare wrapText="bothSides"/>
              <wp:docPr id="5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972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B8307F" id="Rectangle 10" o:spid="_x0000_s1026" style="position:absolute;margin-left:-86.45pt;margin-top:-28.45pt;width:595.3pt;height:76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" filled="f" stroked="f">
              <w10:wrap type="square"/>
            </v:rect>
          </w:pict>
        </mc:Fallback>
      </mc:AlternateContent>
    </w:r>
    <w:r>
      <w:rPr>
        <w:noProof/>
        <w:lang w:val="en-US" w:eastAsia="nb-NO"/>
      </w:rPr>
      <mc:AlternateContent>
        <mc:Choice Requires="wpg">
          <w:drawing>
            <wp:anchor distT="0" distB="0" distL="114300" distR="114300" simplePos="0" relativeHeight="251655680" behindDoc="1" locked="0" layoutInCell="1" allowOverlap="1" wp14:anchorId="0383E677" wp14:editId="762D23BE">
              <wp:simplePos x="0" y="0"/>
              <wp:positionH relativeFrom="page">
                <wp:posOffset>0</wp:posOffset>
              </wp:positionH>
              <wp:positionV relativeFrom="page">
                <wp:align>bottom</wp:align>
              </wp:positionV>
              <wp:extent cx="6454775" cy="640715"/>
              <wp:effectExtent l="0" t="4445" r="0" b="2540"/>
              <wp:wrapNone/>
              <wp:docPr id="3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54775" cy="640715"/>
                        <a:chOff x="2365" y="6265"/>
                        <a:chExt cx="7200" cy="4320"/>
                      </a:xfrm>
                    </wpg:grpSpPr>
                    <wps:wsp>
                      <wps:cNvPr id="4" name="AutoShape 5" descr="bunnstrek"/>
                      <wps:cNvSpPr>
                        <a:spLocks noChangeArrowheads="1" noTextEdit="1"/>
                      </wps:cNvSpPr>
                      <wps:spPr bwMode="auto">
                        <a:xfrm>
                          <a:off x="2365" y="6265"/>
                          <a:ext cx="7200" cy="4320"/>
                        </a:xfrm>
                        <a:prstGeom prst="rect">
                          <a:avLst/>
                        </a:prstGeom>
                        <a:blipFill dpi="0" rotWithShape="1">
                          <a:blip r:embed="rId1"/>
                          <a:srcRect/>
                          <a:stretch>
                            <a:fillRect/>
                          </a:stretch>
                        </a:blipFill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F64170" id="Group 6" o:spid="_x0000_s1026" style="position:absolute;margin-left:0;margin-top:0;width:508.25pt;height:50.45pt;z-index:-251660800;mso-position-horizontal-relative:page;mso-position-vertical:bottom;mso-position-vertical-relative:page" coordorigin="2365,6265" coordsize="7200,43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">
              <v:rect id="AutoShape 5" o:spid="_x0000_s1027" alt="bunnstrek" style="position:absolute;left:2365;top:6265;width:7200;height:43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" stroked="f">
                <v:fill r:id="rId2" o:title="bunnstrek" recolor="t" rotate="t" type="frame"/>
                <o:lock v:ext="edit" text="t"/>
              </v:rect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93B9D5" w14:textId="77777777" w:rsidR="00BD21DB" w:rsidRDefault="00BD21DB" w:rsidP="00710533">
      <w:r>
        <w:separator/>
      </w:r>
    </w:p>
  </w:footnote>
  <w:footnote w:type="continuationSeparator" w:id="0">
    <w:p w14:paraId="523BD017" w14:textId="77777777" w:rsidR="00BD21DB" w:rsidRDefault="00BD21DB" w:rsidP="007105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142" w:type="dxa"/>
      <w:tblLayout w:type="fixed"/>
      <w:tblLook w:val="0000" w:firstRow="0" w:lastRow="0" w:firstColumn="0" w:lastColumn="0" w:noHBand="0" w:noVBand="0"/>
    </w:tblPr>
    <w:tblGrid>
      <w:gridCol w:w="1330"/>
      <w:gridCol w:w="5441"/>
      <w:gridCol w:w="1134"/>
      <w:gridCol w:w="1237"/>
    </w:tblGrid>
    <w:tr w:rsidR="005B1F7B" w:rsidRPr="005B1F7B" w14:paraId="02E11423" w14:textId="77777777" w:rsidTr="005B1F7B">
      <w:tc>
        <w:tcPr>
          <w:tcW w:w="1330" w:type="dxa"/>
        </w:tcPr>
        <w:p w14:paraId="7297E709" w14:textId="77777777" w:rsidR="005B1F7B" w:rsidRPr="005B1F7B" w:rsidRDefault="005B1F7B" w:rsidP="00775EEB">
          <w:pPr>
            <w:pStyle w:val="Topptekst"/>
          </w:pPr>
        </w:p>
      </w:tc>
      <w:tc>
        <w:tcPr>
          <w:tcW w:w="5441" w:type="dxa"/>
        </w:tcPr>
        <w:p w14:paraId="4887466C" w14:textId="77777777" w:rsidR="005B1F7B" w:rsidRPr="005B1F7B" w:rsidRDefault="00775EEB" w:rsidP="00775EEB">
          <w:pPr>
            <w:pStyle w:val="Topptekst"/>
          </w:pPr>
          <w:r>
            <w:t>[Emne]</w:t>
          </w:r>
        </w:p>
      </w:tc>
      <w:tc>
        <w:tcPr>
          <w:tcW w:w="1134" w:type="dxa"/>
        </w:tcPr>
        <w:p w14:paraId="08A572BB" w14:textId="77777777" w:rsidR="005B1F7B" w:rsidRPr="005B1F7B" w:rsidRDefault="005B1F7B" w:rsidP="00775EEB">
          <w:pPr>
            <w:pStyle w:val="Topptekst"/>
          </w:pPr>
          <w:r>
            <w:t>Dato</w:t>
          </w:r>
          <w:r w:rsidRPr="005B1F7B">
            <w:t>:</w:t>
          </w:r>
        </w:p>
      </w:tc>
      <w:tc>
        <w:tcPr>
          <w:tcW w:w="1237" w:type="dxa"/>
        </w:tcPr>
        <w:p w14:paraId="4E2F2D13" w14:textId="77777777" w:rsidR="005B1F7B" w:rsidRPr="005B1F7B" w:rsidRDefault="00775EEB" w:rsidP="00775EEB">
          <w:pPr>
            <w:pStyle w:val="Topptekst"/>
          </w:pPr>
          <w:r>
            <w:t>17.07.2012</w:t>
          </w:r>
        </w:p>
      </w:tc>
    </w:tr>
    <w:tr w:rsidR="005B1F7B" w:rsidRPr="005B1F7B" w14:paraId="70A87DBA" w14:textId="77777777" w:rsidTr="005B1F7B">
      <w:tc>
        <w:tcPr>
          <w:tcW w:w="1330" w:type="dxa"/>
        </w:tcPr>
        <w:p w14:paraId="0FCE3B37" w14:textId="77777777" w:rsidR="005B1F7B" w:rsidRPr="005B1F7B" w:rsidRDefault="005B1F7B" w:rsidP="00775EEB">
          <w:pPr>
            <w:pStyle w:val="Topptekst"/>
          </w:pPr>
        </w:p>
      </w:tc>
      <w:tc>
        <w:tcPr>
          <w:tcW w:w="5441" w:type="dxa"/>
        </w:tcPr>
        <w:p w14:paraId="75C25ECF" w14:textId="77777777" w:rsidR="005B1F7B" w:rsidRPr="005B1F7B" w:rsidRDefault="005B1F7B" w:rsidP="00775EEB">
          <w:pPr>
            <w:pStyle w:val="Topptekst"/>
          </w:pPr>
          <w:r w:rsidRPr="005B1F7B">
            <w:t xml:space="preserve">Direktoratet for </w:t>
          </w:r>
          <w:proofErr w:type="spellStart"/>
          <w:r w:rsidRPr="005B1F7B">
            <w:t>byggkvalitet</w:t>
          </w:r>
          <w:proofErr w:type="spellEnd"/>
        </w:p>
      </w:tc>
      <w:tc>
        <w:tcPr>
          <w:tcW w:w="1134" w:type="dxa"/>
        </w:tcPr>
        <w:p w14:paraId="3CBC1406" w14:textId="77777777" w:rsidR="005B1F7B" w:rsidRPr="005B1F7B" w:rsidRDefault="005B1F7B" w:rsidP="00775EEB">
          <w:pPr>
            <w:pStyle w:val="Topptekst"/>
          </w:pPr>
          <w:r>
            <w:t>Side:</w:t>
          </w:r>
        </w:p>
      </w:tc>
      <w:tc>
        <w:tcPr>
          <w:tcW w:w="1237" w:type="dxa"/>
        </w:tcPr>
        <w:p w14:paraId="16590884" w14:textId="77777777" w:rsidR="005B1F7B" w:rsidRPr="005B1F7B" w:rsidRDefault="005B1F7B" w:rsidP="00775EEB">
          <w:pPr>
            <w:pStyle w:val="Topptekst"/>
          </w:pPr>
          <w:r w:rsidRPr="005B1F7B">
            <w:fldChar w:fldCharType="begin"/>
          </w:r>
          <w:r w:rsidRPr="005B1F7B">
            <w:instrText xml:space="preserve"> PAGE </w:instrText>
          </w:r>
          <w:r w:rsidRPr="005B1F7B">
            <w:fldChar w:fldCharType="separate"/>
          </w:r>
          <w:r w:rsidR="00B55A46">
            <w:rPr>
              <w:noProof/>
            </w:rPr>
            <w:t>2</w:t>
          </w:r>
          <w:r w:rsidRPr="005B1F7B">
            <w:fldChar w:fldCharType="end"/>
          </w:r>
          <w:r w:rsidRPr="005B1F7B">
            <w:t xml:space="preserve"> av </w:t>
          </w:r>
          <w:r w:rsidR="00A33CE4">
            <w:rPr>
              <w:noProof/>
            </w:rPr>
            <w:fldChar w:fldCharType="begin"/>
          </w:r>
          <w:r w:rsidR="00A33CE4">
            <w:rPr>
              <w:noProof/>
            </w:rPr>
            <w:instrText xml:space="preserve"> NUMPAGES </w:instrText>
          </w:r>
          <w:r w:rsidR="00A33CE4">
            <w:rPr>
              <w:noProof/>
            </w:rPr>
            <w:fldChar w:fldCharType="separate"/>
          </w:r>
          <w:r w:rsidR="00B55A46">
            <w:rPr>
              <w:noProof/>
            </w:rPr>
            <w:t>3</w:t>
          </w:r>
          <w:r w:rsidR="00A33CE4">
            <w:rPr>
              <w:noProof/>
            </w:rPr>
            <w:fldChar w:fldCharType="end"/>
          </w:r>
        </w:p>
      </w:tc>
    </w:tr>
    <w:tr w:rsidR="005B1F7B" w:rsidRPr="005B1F7B" w14:paraId="1C8AD635" w14:textId="77777777" w:rsidTr="005B1F7B">
      <w:tc>
        <w:tcPr>
          <w:tcW w:w="1330" w:type="dxa"/>
        </w:tcPr>
        <w:p w14:paraId="0AEC373E" w14:textId="77777777" w:rsidR="005B1F7B" w:rsidRPr="005B1F7B" w:rsidRDefault="005B1F7B" w:rsidP="00775EEB">
          <w:pPr>
            <w:pStyle w:val="Topptekst"/>
          </w:pPr>
        </w:p>
      </w:tc>
      <w:tc>
        <w:tcPr>
          <w:tcW w:w="5441" w:type="dxa"/>
        </w:tcPr>
        <w:p w14:paraId="231003F1" w14:textId="77777777" w:rsidR="005B1F7B" w:rsidRPr="005B1F7B" w:rsidRDefault="005B1F7B" w:rsidP="00775EEB">
          <w:pPr>
            <w:pStyle w:val="Topptekst"/>
          </w:pPr>
        </w:p>
      </w:tc>
      <w:tc>
        <w:tcPr>
          <w:tcW w:w="1134" w:type="dxa"/>
        </w:tcPr>
        <w:p w14:paraId="3873F3CB" w14:textId="77777777" w:rsidR="005B1F7B" w:rsidRDefault="005B1F7B" w:rsidP="00775EEB">
          <w:pPr>
            <w:pStyle w:val="Topptekst"/>
          </w:pPr>
          <w:proofErr w:type="spellStart"/>
          <w:r>
            <w:t>Saksnr</w:t>
          </w:r>
          <w:proofErr w:type="spellEnd"/>
          <w:r>
            <w:t>:</w:t>
          </w:r>
        </w:p>
      </w:tc>
      <w:tc>
        <w:tcPr>
          <w:tcW w:w="1237" w:type="dxa"/>
        </w:tcPr>
        <w:p w14:paraId="535C71E9" w14:textId="77777777" w:rsidR="005B1F7B" w:rsidRPr="005B1F7B" w:rsidRDefault="00775EEB" w:rsidP="00775EEB">
          <w:pPr>
            <w:pStyle w:val="Topptekst"/>
          </w:pPr>
          <w:r>
            <w:t>[</w:t>
          </w:r>
          <w:proofErr w:type="spellStart"/>
          <w:r>
            <w:t>Saksnr</w:t>
          </w:r>
          <w:proofErr w:type="spellEnd"/>
          <w:r>
            <w:t>]</w:t>
          </w:r>
        </w:p>
      </w:tc>
    </w:tr>
  </w:tbl>
  <w:p w14:paraId="15486B93" w14:textId="77777777" w:rsidR="005B1F7B" w:rsidRDefault="005B1F7B" w:rsidP="00BC4B4F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96BE8" w14:textId="77777777" w:rsidR="005B1F7B" w:rsidRDefault="005B1F7B" w:rsidP="00EB76A1">
    <w:pPr>
      <w:pStyle w:val="Topptekst"/>
      <w:tabs>
        <w:tab w:val="clear" w:pos="4536"/>
        <w:tab w:val="clear" w:pos="9072"/>
        <w:tab w:val="right" w:pos="8391"/>
      </w:tabs>
    </w:pPr>
    <w:r>
      <w:rPr>
        <w:noProof/>
        <w:lang w:val="en-US" w:eastAsia="nb-NO"/>
      </w:rPr>
      <w:drawing>
        <wp:anchor distT="0" distB="0" distL="114300" distR="114300" simplePos="0" relativeHeight="251657728" behindDoc="1" locked="0" layoutInCell="1" allowOverlap="1" wp14:anchorId="3D9F92C1" wp14:editId="2DCDC251">
          <wp:simplePos x="0" y="0"/>
          <wp:positionH relativeFrom="column">
            <wp:posOffset>5121910</wp:posOffset>
          </wp:positionH>
          <wp:positionV relativeFrom="paragraph">
            <wp:posOffset>-195580</wp:posOffset>
          </wp:positionV>
          <wp:extent cx="930275" cy="1092200"/>
          <wp:effectExtent l="0" t="0" r="0" b="0"/>
          <wp:wrapNone/>
          <wp:docPr id="2" name="Bilde 2" descr="AgendumServer:Statens bygningstekniske etat:21479 Grafisk profil:21479 Profil:Skisser:Fase4:Postale:DiBk header brevm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gendumServer:Statens bygningstekniske etat:21479 Grafisk profil:21479 Profil:Skisser:Fase4:Postale:DiBk header brevmal.pn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28362" b="58448"/>
                  <a:stretch/>
                </pic:blipFill>
                <pic:spPr bwMode="auto">
                  <a:xfrm>
                    <a:off x="0" y="0"/>
                    <a:ext cx="930629" cy="1092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E088C"/>
    <w:multiLevelType w:val="hybridMultilevel"/>
    <w:tmpl w:val="4D9826D2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CB1B21"/>
    <w:multiLevelType w:val="hybridMultilevel"/>
    <w:tmpl w:val="EA1005B8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3F24AC"/>
    <w:multiLevelType w:val="hybridMultilevel"/>
    <w:tmpl w:val="81C015B2"/>
    <w:lvl w:ilvl="0" w:tplc="041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53405E"/>
    <w:multiLevelType w:val="multilevel"/>
    <w:tmpl w:val="0414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373A67E3"/>
    <w:multiLevelType w:val="hybridMultilevel"/>
    <w:tmpl w:val="5B7E73E6"/>
    <w:lvl w:ilvl="0" w:tplc="C66825A2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8330F80"/>
    <w:multiLevelType w:val="hybridMultilevel"/>
    <w:tmpl w:val="BE10E622"/>
    <w:lvl w:ilvl="0" w:tplc="041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4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5367642F"/>
    <w:multiLevelType w:val="hybridMultilevel"/>
    <w:tmpl w:val="26A01422"/>
    <w:lvl w:ilvl="0" w:tplc="C66825A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262D24"/>
    <w:multiLevelType w:val="hybridMultilevel"/>
    <w:tmpl w:val="19287648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8E3130"/>
    <w:multiLevelType w:val="hybridMultilevel"/>
    <w:tmpl w:val="5D04D152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D705EC"/>
    <w:multiLevelType w:val="multilevel"/>
    <w:tmpl w:val="688C4366"/>
    <w:lvl w:ilvl="0">
      <w:start w:val="1"/>
      <w:numFmt w:val="decimal"/>
      <w:pStyle w:val="Oversk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9"/>
  </w:num>
  <w:num w:numId="2">
    <w:abstractNumId w:val="9"/>
  </w:num>
  <w:num w:numId="3">
    <w:abstractNumId w:val="6"/>
  </w:num>
  <w:num w:numId="4">
    <w:abstractNumId w:val="4"/>
  </w:num>
  <w:num w:numId="5">
    <w:abstractNumId w:val="8"/>
  </w:num>
  <w:num w:numId="6">
    <w:abstractNumId w:val="5"/>
  </w:num>
  <w:num w:numId="7">
    <w:abstractNumId w:val="1"/>
  </w:num>
  <w:num w:numId="8">
    <w:abstractNumId w:val="7"/>
  </w:num>
  <w:num w:numId="9">
    <w:abstractNumId w:val="0"/>
  </w:num>
  <w:num w:numId="10">
    <w:abstractNumId w:val="2"/>
  </w:num>
  <w:num w:numId="11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74D64"/>
    <w:rsid w:val="00007548"/>
    <w:rsid w:val="00012A65"/>
    <w:rsid w:val="00014FDD"/>
    <w:rsid w:val="0001595F"/>
    <w:rsid w:val="00026416"/>
    <w:rsid w:val="000347CD"/>
    <w:rsid w:val="00057EB1"/>
    <w:rsid w:val="0006665D"/>
    <w:rsid w:val="000818CD"/>
    <w:rsid w:val="00083DA8"/>
    <w:rsid w:val="0009367F"/>
    <w:rsid w:val="000A281C"/>
    <w:rsid w:val="000B066B"/>
    <w:rsid w:val="000B2DE5"/>
    <w:rsid w:val="000D370F"/>
    <w:rsid w:val="000E153B"/>
    <w:rsid w:val="000F03C8"/>
    <w:rsid w:val="000F2357"/>
    <w:rsid w:val="00100FDE"/>
    <w:rsid w:val="00105BDA"/>
    <w:rsid w:val="00117181"/>
    <w:rsid w:val="00141F87"/>
    <w:rsid w:val="00144093"/>
    <w:rsid w:val="00153DD0"/>
    <w:rsid w:val="0015561F"/>
    <w:rsid w:val="00155C49"/>
    <w:rsid w:val="00162CE2"/>
    <w:rsid w:val="00167B78"/>
    <w:rsid w:val="0017282D"/>
    <w:rsid w:val="001841C3"/>
    <w:rsid w:val="001925CA"/>
    <w:rsid w:val="001931D9"/>
    <w:rsid w:val="00193298"/>
    <w:rsid w:val="00194F2E"/>
    <w:rsid w:val="001A3CFA"/>
    <w:rsid w:val="001A4A22"/>
    <w:rsid w:val="001A4DBA"/>
    <w:rsid w:val="001B061C"/>
    <w:rsid w:val="001B252E"/>
    <w:rsid w:val="001B28D5"/>
    <w:rsid w:val="001C4281"/>
    <w:rsid w:val="001D27B0"/>
    <w:rsid w:val="001D4FBB"/>
    <w:rsid w:val="001E092B"/>
    <w:rsid w:val="001E649F"/>
    <w:rsid w:val="001F0A5F"/>
    <w:rsid w:val="001F74E0"/>
    <w:rsid w:val="002061B8"/>
    <w:rsid w:val="0021034B"/>
    <w:rsid w:val="00211D70"/>
    <w:rsid w:val="002179C4"/>
    <w:rsid w:val="002268A9"/>
    <w:rsid w:val="00232EBE"/>
    <w:rsid w:val="00234048"/>
    <w:rsid w:val="00243FA8"/>
    <w:rsid w:val="00247759"/>
    <w:rsid w:val="00251365"/>
    <w:rsid w:val="0025477B"/>
    <w:rsid w:val="00273307"/>
    <w:rsid w:val="00274D64"/>
    <w:rsid w:val="0028616A"/>
    <w:rsid w:val="00286CA5"/>
    <w:rsid w:val="00290BE2"/>
    <w:rsid w:val="00293367"/>
    <w:rsid w:val="00295ED5"/>
    <w:rsid w:val="002B0BF2"/>
    <w:rsid w:val="002C38C6"/>
    <w:rsid w:val="002D4C3A"/>
    <w:rsid w:val="002E6999"/>
    <w:rsid w:val="002F00BE"/>
    <w:rsid w:val="002F0446"/>
    <w:rsid w:val="002F0FD3"/>
    <w:rsid w:val="002F2F65"/>
    <w:rsid w:val="002F6CA0"/>
    <w:rsid w:val="00302DA7"/>
    <w:rsid w:val="00310AAD"/>
    <w:rsid w:val="0031152B"/>
    <w:rsid w:val="00312EA4"/>
    <w:rsid w:val="00327198"/>
    <w:rsid w:val="003321C9"/>
    <w:rsid w:val="00341CAB"/>
    <w:rsid w:val="00351E13"/>
    <w:rsid w:val="00352AF4"/>
    <w:rsid w:val="00352F30"/>
    <w:rsid w:val="00365363"/>
    <w:rsid w:val="00374262"/>
    <w:rsid w:val="00375A27"/>
    <w:rsid w:val="00382F4D"/>
    <w:rsid w:val="00383B32"/>
    <w:rsid w:val="00396D78"/>
    <w:rsid w:val="00397FAC"/>
    <w:rsid w:val="003B2E97"/>
    <w:rsid w:val="003C0ED5"/>
    <w:rsid w:val="003C1A04"/>
    <w:rsid w:val="003C2B95"/>
    <w:rsid w:val="003E01FE"/>
    <w:rsid w:val="003E0264"/>
    <w:rsid w:val="003F726C"/>
    <w:rsid w:val="004018EA"/>
    <w:rsid w:val="004053A7"/>
    <w:rsid w:val="0041214B"/>
    <w:rsid w:val="00415A7C"/>
    <w:rsid w:val="004444D5"/>
    <w:rsid w:val="00461B6F"/>
    <w:rsid w:val="00465942"/>
    <w:rsid w:val="004702BC"/>
    <w:rsid w:val="004717DE"/>
    <w:rsid w:val="00474471"/>
    <w:rsid w:val="004872BB"/>
    <w:rsid w:val="00492EE1"/>
    <w:rsid w:val="004D1143"/>
    <w:rsid w:val="004D122F"/>
    <w:rsid w:val="004D7035"/>
    <w:rsid w:val="00501672"/>
    <w:rsid w:val="00505AFB"/>
    <w:rsid w:val="00505E05"/>
    <w:rsid w:val="005134EC"/>
    <w:rsid w:val="00520926"/>
    <w:rsid w:val="00523262"/>
    <w:rsid w:val="00523B12"/>
    <w:rsid w:val="0055688F"/>
    <w:rsid w:val="005753D0"/>
    <w:rsid w:val="0058654B"/>
    <w:rsid w:val="00596CD7"/>
    <w:rsid w:val="005A04FD"/>
    <w:rsid w:val="005B1F7B"/>
    <w:rsid w:val="005B3BA6"/>
    <w:rsid w:val="005C1558"/>
    <w:rsid w:val="005D1293"/>
    <w:rsid w:val="005F1A57"/>
    <w:rsid w:val="00604CE0"/>
    <w:rsid w:val="00606B31"/>
    <w:rsid w:val="006105C1"/>
    <w:rsid w:val="00613505"/>
    <w:rsid w:val="006155C2"/>
    <w:rsid w:val="0063058B"/>
    <w:rsid w:val="00630F24"/>
    <w:rsid w:val="006344B3"/>
    <w:rsid w:val="0064453F"/>
    <w:rsid w:val="00645876"/>
    <w:rsid w:val="00650933"/>
    <w:rsid w:val="00655192"/>
    <w:rsid w:val="00656A7E"/>
    <w:rsid w:val="00676B9A"/>
    <w:rsid w:val="006773C9"/>
    <w:rsid w:val="00680C98"/>
    <w:rsid w:val="00681179"/>
    <w:rsid w:val="0068232A"/>
    <w:rsid w:val="00685AF2"/>
    <w:rsid w:val="00691459"/>
    <w:rsid w:val="006B71E9"/>
    <w:rsid w:val="006C2FB4"/>
    <w:rsid w:val="006C5902"/>
    <w:rsid w:val="006D37E9"/>
    <w:rsid w:val="006D6EBF"/>
    <w:rsid w:val="006D7230"/>
    <w:rsid w:val="006D7D30"/>
    <w:rsid w:val="006E21C6"/>
    <w:rsid w:val="006F6436"/>
    <w:rsid w:val="007100D4"/>
    <w:rsid w:val="00710533"/>
    <w:rsid w:val="00711C2E"/>
    <w:rsid w:val="00712931"/>
    <w:rsid w:val="0071413E"/>
    <w:rsid w:val="00722E1E"/>
    <w:rsid w:val="007262E7"/>
    <w:rsid w:val="00735D04"/>
    <w:rsid w:val="0073697E"/>
    <w:rsid w:val="00743BB0"/>
    <w:rsid w:val="0074434A"/>
    <w:rsid w:val="00754EE1"/>
    <w:rsid w:val="00755DA0"/>
    <w:rsid w:val="0076205D"/>
    <w:rsid w:val="00766D1C"/>
    <w:rsid w:val="0077422B"/>
    <w:rsid w:val="00775EEB"/>
    <w:rsid w:val="00786CDD"/>
    <w:rsid w:val="007959B6"/>
    <w:rsid w:val="00797741"/>
    <w:rsid w:val="007A16C1"/>
    <w:rsid w:val="007A3E2A"/>
    <w:rsid w:val="007A4E07"/>
    <w:rsid w:val="007B13F8"/>
    <w:rsid w:val="007B154B"/>
    <w:rsid w:val="007C006E"/>
    <w:rsid w:val="007C2A33"/>
    <w:rsid w:val="007C4AA7"/>
    <w:rsid w:val="007D3213"/>
    <w:rsid w:val="007E3730"/>
    <w:rsid w:val="007F7593"/>
    <w:rsid w:val="00803908"/>
    <w:rsid w:val="0080538E"/>
    <w:rsid w:val="00811A97"/>
    <w:rsid w:val="0081792B"/>
    <w:rsid w:val="00817B3A"/>
    <w:rsid w:val="008210C6"/>
    <w:rsid w:val="00825B17"/>
    <w:rsid w:val="0084409D"/>
    <w:rsid w:val="00857DB4"/>
    <w:rsid w:val="00872585"/>
    <w:rsid w:val="008725A9"/>
    <w:rsid w:val="00872632"/>
    <w:rsid w:val="008746D2"/>
    <w:rsid w:val="00876BF4"/>
    <w:rsid w:val="0088759F"/>
    <w:rsid w:val="0089179E"/>
    <w:rsid w:val="008965C0"/>
    <w:rsid w:val="008A66A4"/>
    <w:rsid w:val="008B39B1"/>
    <w:rsid w:val="008C2FB9"/>
    <w:rsid w:val="008C448B"/>
    <w:rsid w:val="008C62B0"/>
    <w:rsid w:val="008D187A"/>
    <w:rsid w:val="008E01F5"/>
    <w:rsid w:val="008F66A2"/>
    <w:rsid w:val="008F6830"/>
    <w:rsid w:val="008F7719"/>
    <w:rsid w:val="00910E9B"/>
    <w:rsid w:val="00914DDC"/>
    <w:rsid w:val="00926CEA"/>
    <w:rsid w:val="009518C9"/>
    <w:rsid w:val="009524EE"/>
    <w:rsid w:val="0096382B"/>
    <w:rsid w:val="00967332"/>
    <w:rsid w:val="00972413"/>
    <w:rsid w:val="009845CE"/>
    <w:rsid w:val="00990D80"/>
    <w:rsid w:val="00997F78"/>
    <w:rsid w:val="009A323C"/>
    <w:rsid w:val="009C2BE7"/>
    <w:rsid w:val="009D34FF"/>
    <w:rsid w:val="009E1BBF"/>
    <w:rsid w:val="009E6908"/>
    <w:rsid w:val="009E7CC2"/>
    <w:rsid w:val="009F062F"/>
    <w:rsid w:val="009F1229"/>
    <w:rsid w:val="009F28E4"/>
    <w:rsid w:val="00A20254"/>
    <w:rsid w:val="00A24E26"/>
    <w:rsid w:val="00A27B90"/>
    <w:rsid w:val="00A33CE4"/>
    <w:rsid w:val="00A37529"/>
    <w:rsid w:val="00A3792A"/>
    <w:rsid w:val="00A44F07"/>
    <w:rsid w:val="00A57A09"/>
    <w:rsid w:val="00A629E0"/>
    <w:rsid w:val="00A6399A"/>
    <w:rsid w:val="00A6667C"/>
    <w:rsid w:val="00A734B7"/>
    <w:rsid w:val="00A8344F"/>
    <w:rsid w:val="00AA5E68"/>
    <w:rsid w:val="00AA7C5C"/>
    <w:rsid w:val="00AB25C6"/>
    <w:rsid w:val="00AB4655"/>
    <w:rsid w:val="00AC289D"/>
    <w:rsid w:val="00AC3D50"/>
    <w:rsid w:val="00AC413F"/>
    <w:rsid w:val="00AC619B"/>
    <w:rsid w:val="00AD517B"/>
    <w:rsid w:val="00AE0A6A"/>
    <w:rsid w:val="00AF084A"/>
    <w:rsid w:val="00AF1AB3"/>
    <w:rsid w:val="00AF2E84"/>
    <w:rsid w:val="00B0091C"/>
    <w:rsid w:val="00B074EC"/>
    <w:rsid w:val="00B1111C"/>
    <w:rsid w:val="00B22D32"/>
    <w:rsid w:val="00B25D16"/>
    <w:rsid w:val="00B26D3D"/>
    <w:rsid w:val="00B357AD"/>
    <w:rsid w:val="00B364FC"/>
    <w:rsid w:val="00B42DE7"/>
    <w:rsid w:val="00B55A46"/>
    <w:rsid w:val="00B65C72"/>
    <w:rsid w:val="00B7727C"/>
    <w:rsid w:val="00B87269"/>
    <w:rsid w:val="00B9199C"/>
    <w:rsid w:val="00B92F7D"/>
    <w:rsid w:val="00B94B10"/>
    <w:rsid w:val="00B95968"/>
    <w:rsid w:val="00BA56CE"/>
    <w:rsid w:val="00BB6D13"/>
    <w:rsid w:val="00BC1796"/>
    <w:rsid w:val="00BC4B4F"/>
    <w:rsid w:val="00BD21DB"/>
    <w:rsid w:val="00BD5012"/>
    <w:rsid w:val="00BE06B4"/>
    <w:rsid w:val="00BE47B7"/>
    <w:rsid w:val="00C03205"/>
    <w:rsid w:val="00C11270"/>
    <w:rsid w:val="00C1240A"/>
    <w:rsid w:val="00C12F54"/>
    <w:rsid w:val="00C14643"/>
    <w:rsid w:val="00C21E8B"/>
    <w:rsid w:val="00C23353"/>
    <w:rsid w:val="00C233D9"/>
    <w:rsid w:val="00C3112E"/>
    <w:rsid w:val="00C366DC"/>
    <w:rsid w:val="00C415AA"/>
    <w:rsid w:val="00C60830"/>
    <w:rsid w:val="00C76CFA"/>
    <w:rsid w:val="00C80AB9"/>
    <w:rsid w:val="00C82189"/>
    <w:rsid w:val="00C936EA"/>
    <w:rsid w:val="00C94D85"/>
    <w:rsid w:val="00C9624D"/>
    <w:rsid w:val="00CB05ED"/>
    <w:rsid w:val="00CB2659"/>
    <w:rsid w:val="00CC1029"/>
    <w:rsid w:val="00CC5732"/>
    <w:rsid w:val="00CD6B8D"/>
    <w:rsid w:val="00CE62F7"/>
    <w:rsid w:val="00CE7DBC"/>
    <w:rsid w:val="00CF25A1"/>
    <w:rsid w:val="00CF652D"/>
    <w:rsid w:val="00D03AC2"/>
    <w:rsid w:val="00D13F8E"/>
    <w:rsid w:val="00D2521F"/>
    <w:rsid w:val="00D445F4"/>
    <w:rsid w:val="00D44B63"/>
    <w:rsid w:val="00D44C6E"/>
    <w:rsid w:val="00D5252D"/>
    <w:rsid w:val="00D5380E"/>
    <w:rsid w:val="00D54968"/>
    <w:rsid w:val="00D5695B"/>
    <w:rsid w:val="00D7430A"/>
    <w:rsid w:val="00D764FA"/>
    <w:rsid w:val="00D80FA6"/>
    <w:rsid w:val="00D90A13"/>
    <w:rsid w:val="00D95FB9"/>
    <w:rsid w:val="00DA39D1"/>
    <w:rsid w:val="00DA7922"/>
    <w:rsid w:val="00DB257B"/>
    <w:rsid w:val="00DB30C0"/>
    <w:rsid w:val="00DC7D7A"/>
    <w:rsid w:val="00DD3B6D"/>
    <w:rsid w:val="00DF307A"/>
    <w:rsid w:val="00DF51F6"/>
    <w:rsid w:val="00E17E50"/>
    <w:rsid w:val="00E3498F"/>
    <w:rsid w:val="00E52CF4"/>
    <w:rsid w:val="00E536A9"/>
    <w:rsid w:val="00E542D9"/>
    <w:rsid w:val="00E54AFA"/>
    <w:rsid w:val="00E552E5"/>
    <w:rsid w:val="00E55B80"/>
    <w:rsid w:val="00E57B2A"/>
    <w:rsid w:val="00E6282B"/>
    <w:rsid w:val="00E637D3"/>
    <w:rsid w:val="00E722A4"/>
    <w:rsid w:val="00E74004"/>
    <w:rsid w:val="00E81F23"/>
    <w:rsid w:val="00E873A0"/>
    <w:rsid w:val="00E95D2F"/>
    <w:rsid w:val="00EA08A1"/>
    <w:rsid w:val="00EA2133"/>
    <w:rsid w:val="00EB1D30"/>
    <w:rsid w:val="00EB6D46"/>
    <w:rsid w:val="00EB76A1"/>
    <w:rsid w:val="00EC341A"/>
    <w:rsid w:val="00EC38C1"/>
    <w:rsid w:val="00ED468C"/>
    <w:rsid w:val="00EE5455"/>
    <w:rsid w:val="00EF62E6"/>
    <w:rsid w:val="00F00613"/>
    <w:rsid w:val="00F13636"/>
    <w:rsid w:val="00F24596"/>
    <w:rsid w:val="00F31B42"/>
    <w:rsid w:val="00F3265D"/>
    <w:rsid w:val="00F3548B"/>
    <w:rsid w:val="00F41F77"/>
    <w:rsid w:val="00F602AD"/>
    <w:rsid w:val="00F63AD4"/>
    <w:rsid w:val="00F776BD"/>
    <w:rsid w:val="00F8507D"/>
    <w:rsid w:val="00F867C5"/>
    <w:rsid w:val="00F86E2D"/>
    <w:rsid w:val="00FA29B4"/>
    <w:rsid w:val="00FA31E6"/>
    <w:rsid w:val="00FA3F77"/>
    <w:rsid w:val="00FA75DB"/>
    <w:rsid w:val="00FB48EF"/>
    <w:rsid w:val="00FD3452"/>
    <w:rsid w:val="00FD4ACC"/>
    <w:rsid w:val="00FD733A"/>
    <w:rsid w:val="00FE104C"/>
    <w:rsid w:val="00FE3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6E5FAF6"/>
  <w15:docId w15:val="{C2F8C6EC-9ECC-6B46-907C-1D6AB1B14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710533"/>
    <w:pPr>
      <w:spacing w:after="0" w:line="240" w:lineRule="auto"/>
    </w:pPr>
  </w:style>
  <w:style w:type="paragraph" w:styleId="Overskrift1">
    <w:name w:val="heading 1"/>
    <w:basedOn w:val="Normal"/>
    <w:next w:val="Brdtekst"/>
    <w:link w:val="Overskrift1Tegn"/>
    <w:autoRedefine/>
    <w:uiPriority w:val="9"/>
    <w:qFormat/>
    <w:rsid w:val="00910E9B"/>
    <w:pPr>
      <w:keepNext/>
      <w:keepLines/>
      <w:pageBreakBefore/>
      <w:numPr>
        <w:numId w:val="2"/>
      </w:numPr>
      <w:spacing w:after="14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Overskrift2">
    <w:name w:val="heading 2"/>
    <w:basedOn w:val="Normal"/>
    <w:next w:val="Brdtekst"/>
    <w:link w:val="Overskrift2Tegn"/>
    <w:autoRedefine/>
    <w:uiPriority w:val="9"/>
    <w:unhideWhenUsed/>
    <w:qFormat/>
    <w:rsid w:val="007A16C1"/>
    <w:pPr>
      <w:keepNext/>
      <w:keepLines/>
      <w:numPr>
        <w:ilvl w:val="1"/>
        <w:numId w:val="2"/>
      </w:numPr>
      <w:spacing w:before="280"/>
      <w:contextualSpacing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Overskrift3">
    <w:name w:val="heading 3"/>
    <w:basedOn w:val="Normal"/>
    <w:next w:val="Brdtekst"/>
    <w:link w:val="Overskrift3Tegn"/>
    <w:autoRedefine/>
    <w:uiPriority w:val="9"/>
    <w:unhideWhenUsed/>
    <w:qFormat/>
    <w:rsid w:val="007A4E07"/>
    <w:pPr>
      <w:keepNext/>
      <w:keepLines/>
      <w:numPr>
        <w:ilvl w:val="2"/>
        <w:numId w:val="2"/>
      </w:numPr>
      <w:spacing w:before="140"/>
      <w:contextualSpacing/>
      <w:outlineLvl w:val="2"/>
    </w:pPr>
    <w:rPr>
      <w:rFonts w:asciiTheme="majorHAnsi" w:eastAsiaTheme="majorEastAsia" w:hAnsiTheme="majorHAnsi" w:cstheme="majorBidi"/>
      <w:b/>
      <w:bCs/>
      <w:sz w:val="24"/>
    </w:rPr>
  </w:style>
  <w:style w:type="paragraph" w:styleId="Overskrift4">
    <w:name w:val="heading 4"/>
    <w:basedOn w:val="Normal"/>
    <w:next w:val="Normal"/>
    <w:link w:val="Overskrift4Tegn"/>
    <w:autoRedefine/>
    <w:uiPriority w:val="9"/>
    <w:unhideWhenUsed/>
    <w:qFormat/>
    <w:rsid w:val="0071053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F80FCC"/>
    <w:pPr>
      <w:spacing w:after="0" w:line="240" w:lineRule="auto"/>
    </w:pPr>
    <w:rPr>
      <w:rFonts w:ascii="Arial" w:hAnsi="Arial"/>
      <w:sz w:val="20"/>
    </w:rPr>
    <w:tblPr>
      <w:tblStyleRowBandSize w:val="1"/>
      <w:tblInd w:w="108" w:type="dxa"/>
      <w:tblBorders>
        <w:top w:val="single" w:sz="4" w:space="0" w:color="auto"/>
        <w:bottom w:val="single" w:sz="4" w:space="0" w:color="auto"/>
      </w:tblBorders>
      <w:tblCellMar>
        <w:top w:w="57" w:type="dxa"/>
        <w:bottom w:w="23" w:type="dxa"/>
      </w:tblCellMar>
    </w:tblPr>
    <w:tblStylePr w:type="firstRow">
      <w:rPr>
        <w:b/>
      </w:rPr>
    </w:tblStylePr>
    <w:tblStylePr w:type="band1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DefaultTabell">
    <w:name w:val="DefaultTabell"/>
    <w:basedOn w:val="Vanligtabell"/>
    <w:uiPriority w:val="99"/>
    <w:qFormat/>
    <w:rsid w:val="00710533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Tittel">
    <w:name w:val="Title"/>
    <w:basedOn w:val="Normal"/>
    <w:next w:val="Normal"/>
    <w:link w:val="TittelTegn"/>
    <w:autoRedefine/>
    <w:uiPriority w:val="10"/>
    <w:semiHidden/>
    <w:qFormat/>
    <w:rsid w:val="00710533"/>
    <w:pPr>
      <w:contextualSpacing/>
      <w:jc w:val="center"/>
    </w:pPr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semiHidden/>
    <w:rsid w:val="00710533"/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paragraph" w:styleId="Hilsen">
    <w:name w:val="Closing"/>
    <w:basedOn w:val="Brdtekst"/>
    <w:link w:val="HilsenTegn"/>
    <w:uiPriority w:val="99"/>
    <w:rsid w:val="004B42AE"/>
    <w:pPr>
      <w:keepNext/>
      <w:keepLines/>
      <w:tabs>
        <w:tab w:val="left" w:pos="5761"/>
      </w:tabs>
    </w:pPr>
  </w:style>
  <w:style w:type="character" w:customStyle="1" w:styleId="HilsenTegn">
    <w:name w:val="Hilsen Tegn"/>
    <w:basedOn w:val="Standardskriftforavsnitt"/>
    <w:link w:val="Hilsen"/>
    <w:uiPriority w:val="99"/>
    <w:rsid w:val="004B42AE"/>
    <w:rPr>
      <w:noProof/>
      <w:lang w:eastAsia="nb-NO"/>
    </w:rPr>
  </w:style>
  <w:style w:type="paragraph" w:styleId="Konvoluttadresse">
    <w:name w:val="envelope address"/>
    <w:basedOn w:val="Hilsen"/>
    <w:uiPriority w:val="99"/>
    <w:semiHidden/>
    <w:rsid w:val="008229AD"/>
    <w:pPr>
      <w:keepNext w:val="0"/>
      <w:keepLines w:val="0"/>
      <w:tabs>
        <w:tab w:val="left" w:pos="879"/>
        <w:tab w:val="left" w:pos="1106"/>
      </w:tabs>
    </w:pPr>
    <w:rPr>
      <w:color w:val="818285"/>
      <w:sz w:val="18"/>
    </w:rPr>
  </w:style>
  <w:style w:type="paragraph" w:styleId="Topptekst">
    <w:name w:val="header"/>
    <w:basedOn w:val="Normal"/>
    <w:link w:val="TopptekstTegn"/>
    <w:autoRedefine/>
    <w:unhideWhenUsed/>
    <w:rsid w:val="00BC4B4F"/>
    <w:pPr>
      <w:tabs>
        <w:tab w:val="center" w:pos="4536"/>
        <w:tab w:val="right" w:pos="9072"/>
      </w:tabs>
    </w:pPr>
    <w:rPr>
      <w:sz w:val="20"/>
    </w:rPr>
  </w:style>
  <w:style w:type="character" w:customStyle="1" w:styleId="TopptekstTegn">
    <w:name w:val="Topptekst Tegn"/>
    <w:basedOn w:val="Standardskriftforavsnitt"/>
    <w:link w:val="Topptekst"/>
    <w:rsid w:val="00BC4B4F"/>
    <w:rPr>
      <w:sz w:val="20"/>
    </w:rPr>
  </w:style>
  <w:style w:type="paragraph" w:styleId="Bunntekst">
    <w:name w:val="footer"/>
    <w:basedOn w:val="Normal"/>
    <w:link w:val="BunntekstTegn"/>
    <w:autoRedefine/>
    <w:uiPriority w:val="99"/>
    <w:unhideWhenUsed/>
    <w:rsid w:val="00710533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710533"/>
  </w:style>
  <w:style w:type="character" w:styleId="Plassholdertekst">
    <w:name w:val="Placeholder Text"/>
    <w:basedOn w:val="Standardskriftforavsnitt"/>
    <w:uiPriority w:val="99"/>
    <w:semiHidden/>
    <w:rsid w:val="00F12E8B"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12E8B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12E8B"/>
    <w:rPr>
      <w:rFonts w:ascii="Tahoma" w:hAnsi="Tahoma" w:cs="Tahoma"/>
      <w:sz w:val="16"/>
      <w:szCs w:val="16"/>
    </w:rPr>
  </w:style>
  <w:style w:type="paragraph" w:styleId="Brdtekst">
    <w:name w:val="Body Text"/>
    <w:basedOn w:val="Normal"/>
    <w:link w:val="BrdtekstTegn"/>
    <w:uiPriority w:val="99"/>
    <w:qFormat/>
    <w:rsid w:val="002268A9"/>
    <w:pPr>
      <w:spacing w:after="140"/>
    </w:pPr>
    <w:rPr>
      <w:noProof/>
      <w:szCs w:val="20"/>
      <w:lang w:eastAsia="nb-NO"/>
    </w:rPr>
  </w:style>
  <w:style w:type="character" w:customStyle="1" w:styleId="BrdtekstTegn">
    <w:name w:val="Brødtekst Tegn"/>
    <w:basedOn w:val="Standardskriftforavsnitt"/>
    <w:link w:val="Brdtekst"/>
    <w:uiPriority w:val="99"/>
    <w:rsid w:val="002268A9"/>
    <w:rPr>
      <w:noProof/>
      <w:szCs w:val="20"/>
      <w:lang w:eastAsia="nb-NO"/>
    </w:rPr>
  </w:style>
  <w:style w:type="character" w:styleId="Sterk">
    <w:name w:val="Strong"/>
    <w:basedOn w:val="Standardskriftforavsnitt"/>
    <w:uiPriority w:val="22"/>
    <w:qFormat/>
    <w:rsid w:val="00F12E8B"/>
    <w:rPr>
      <w:b/>
      <w:bCs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910E9B"/>
    <w:rPr>
      <w:rFonts w:asciiTheme="majorHAnsi" w:eastAsiaTheme="majorEastAsia" w:hAnsiTheme="majorHAnsi" w:cstheme="majorBidi"/>
      <w:b/>
      <w:bCs/>
      <w:sz w:val="36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7A16C1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7A4E07"/>
    <w:rPr>
      <w:rFonts w:asciiTheme="majorHAnsi" w:eastAsiaTheme="majorEastAsia" w:hAnsiTheme="majorHAnsi" w:cstheme="majorBidi"/>
      <w:b/>
      <w:bCs/>
      <w:sz w:val="24"/>
    </w:rPr>
  </w:style>
  <w:style w:type="paragraph" w:styleId="INNH1">
    <w:name w:val="toc 1"/>
    <w:basedOn w:val="Normal"/>
    <w:next w:val="Normal"/>
    <w:autoRedefine/>
    <w:uiPriority w:val="39"/>
    <w:unhideWhenUsed/>
    <w:rsid w:val="00710533"/>
    <w:pPr>
      <w:spacing w:before="360"/>
    </w:pPr>
    <w:rPr>
      <w:rFonts w:asciiTheme="majorHAnsi" w:hAnsiTheme="majorHAnsi"/>
      <w:b/>
      <w:caps/>
      <w:sz w:val="24"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710533"/>
    <w:pPr>
      <w:spacing w:before="240"/>
    </w:pPr>
    <w:rPr>
      <w:b/>
      <w:sz w:val="20"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710533"/>
    <w:pPr>
      <w:ind w:left="220"/>
    </w:pPr>
    <w:rPr>
      <w:sz w:val="20"/>
      <w:szCs w:val="20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71053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Undertittel">
    <w:name w:val="Subtitle"/>
    <w:basedOn w:val="Normal"/>
    <w:next w:val="Normal"/>
    <w:link w:val="UndertittelTegn"/>
    <w:autoRedefine/>
    <w:uiPriority w:val="11"/>
    <w:semiHidden/>
    <w:qFormat/>
    <w:rsid w:val="00710533"/>
    <w:pPr>
      <w:numPr>
        <w:ilvl w:val="1"/>
      </w:numPr>
      <w:spacing w:before="120" w:after="120"/>
      <w:contextualSpacing/>
      <w:jc w:val="center"/>
    </w:pPr>
    <w:rPr>
      <w:rFonts w:asciiTheme="majorHAnsi" w:eastAsiaTheme="majorEastAsia" w:hAnsiTheme="majorHAnsi" w:cstheme="majorBidi"/>
      <w:b/>
      <w:bCs/>
      <w:color w:val="262626" w:themeColor="text1" w:themeTint="D9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semiHidden/>
    <w:rsid w:val="00710533"/>
    <w:rPr>
      <w:rFonts w:asciiTheme="majorHAnsi" w:eastAsiaTheme="majorEastAsia" w:hAnsiTheme="majorHAnsi" w:cstheme="majorBidi"/>
      <w:b/>
      <w:bCs/>
      <w:color w:val="262626" w:themeColor="text1" w:themeTint="D9"/>
      <w:spacing w:val="15"/>
      <w:sz w:val="28"/>
      <w:szCs w:val="28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710533"/>
    <w:rPr>
      <w:sz w:val="24"/>
      <w:szCs w:val="24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710533"/>
    <w:rPr>
      <w:sz w:val="24"/>
      <w:szCs w:val="24"/>
    </w:rPr>
  </w:style>
  <w:style w:type="paragraph" w:styleId="Kommentaremne">
    <w:name w:val="annotation subject"/>
    <w:basedOn w:val="Merknadstekst"/>
    <w:next w:val="Merknadstekst"/>
    <w:link w:val="KommentaremneTegn"/>
    <w:semiHidden/>
    <w:rsid w:val="00710533"/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KommentaremneTegn">
    <w:name w:val="Kommentaremne Tegn"/>
    <w:basedOn w:val="MerknadstekstTegn"/>
    <w:link w:val="Kommentaremne"/>
    <w:semiHidden/>
    <w:rsid w:val="00710533"/>
    <w:rPr>
      <w:rFonts w:ascii="Calibri" w:eastAsia="Times New Roman" w:hAnsi="Calibri" w:cs="Times New Roman"/>
      <w:b/>
      <w:bCs/>
      <w:sz w:val="20"/>
      <w:szCs w:val="20"/>
    </w:rPr>
  </w:style>
  <w:style w:type="table" w:styleId="Lyslisteuthevingsfarge1">
    <w:name w:val="Light List Accent 1"/>
    <w:basedOn w:val="Vanligtabell"/>
    <w:uiPriority w:val="61"/>
    <w:rsid w:val="00775EE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Middelsskyggelegging1uthevingsfarge1">
    <w:name w:val="Medium Shading 1 Accent 1"/>
    <w:basedOn w:val="Vanligtabell"/>
    <w:uiPriority w:val="63"/>
    <w:rsid w:val="00775EEB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INNH4">
    <w:name w:val="toc 4"/>
    <w:basedOn w:val="Normal"/>
    <w:next w:val="Normal"/>
    <w:autoRedefine/>
    <w:uiPriority w:val="39"/>
    <w:unhideWhenUsed/>
    <w:rsid w:val="00997F78"/>
    <w:pPr>
      <w:ind w:left="440"/>
    </w:pPr>
    <w:rPr>
      <w:sz w:val="20"/>
      <w:szCs w:val="20"/>
    </w:rPr>
  </w:style>
  <w:style w:type="paragraph" w:styleId="INNH5">
    <w:name w:val="toc 5"/>
    <w:basedOn w:val="Normal"/>
    <w:next w:val="Normal"/>
    <w:autoRedefine/>
    <w:uiPriority w:val="39"/>
    <w:unhideWhenUsed/>
    <w:rsid w:val="00997F78"/>
    <w:pPr>
      <w:ind w:left="660"/>
    </w:pPr>
    <w:rPr>
      <w:sz w:val="20"/>
      <w:szCs w:val="20"/>
    </w:rPr>
  </w:style>
  <w:style w:type="paragraph" w:styleId="INNH6">
    <w:name w:val="toc 6"/>
    <w:basedOn w:val="Normal"/>
    <w:next w:val="Normal"/>
    <w:autoRedefine/>
    <w:uiPriority w:val="39"/>
    <w:unhideWhenUsed/>
    <w:rsid w:val="00997F78"/>
    <w:pPr>
      <w:ind w:left="880"/>
    </w:pPr>
    <w:rPr>
      <w:sz w:val="20"/>
      <w:szCs w:val="20"/>
    </w:rPr>
  </w:style>
  <w:style w:type="paragraph" w:styleId="INNH7">
    <w:name w:val="toc 7"/>
    <w:basedOn w:val="Normal"/>
    <w:next w:val="Normal"/>
    <w:autoRedefine/>
    <w:uiPriority w:val="39"/>
    <w:unhideWhenUsed/>
    <w:rsid w:val="00997F78"/>
    <w:pPr>
      <w:ind w:left="1100"/>
    </w:pPr>
    <w:rPr>
      <w:sz w:val="20"/>
      <w:szCs w:val="20"/>
    </w:rPr>
  </w:style>
  <w:style w:type="paragraph" w:styleId="INNH8">
    <w:name w:val="toc 8"/>
    <w:basedOn w:val="Normal"/>
    <w:next w:val="Normal"/>
    <w:autoRedefine/>
    <w:uiPriority w:val="39"/>
    <w:unhideWhenUsed/>
    <w:rsid w:val="00997F78"/>
    <w:pPr>
      <w:ind w:left="1320"/>
    </w:pPr>
    <w:rPr>
      <w:sz w:val="20"/>
      <w:szCs w:val="20"/>
    </w:rPr>
  </w:style>
  <w:style w:type="paragraph" w:styleId="INNH9">
    <w:name w:val="toc 9"/>
    <w:basedOn w:val="Normal"/>
    <w:next w:val="Normal"/>
    <w:autoRedefine/>
    <w:uiPriority w:val="39"/>
    <w:unhideWhenUsed/>
    <w:rsid w:val="00997F78"/>
    <w:pPr>
      <w:ind w:left="1540"/>
    </w:pPr>
    <w:rPr>
      <w:sz w:val="20"/>
      <w:szCs w:val="20"/>
    </w:rPr>
  </w:style>
  <w:style w:type="paragraph" w:styleId="Overskriftforinnholdsfortegnelse">
    <w:name w:val="TOC Heading"/>
    <w:basedOn w:val="Overskrift1"/>
    <w:next w:val="Brdtekst"/>
    <w:uiPriority w:val="39"/>
    <w:unhideWhenUsed/>
    <w:qFormat/>
    <w:rsid w:val="00997F78"/>
    <w:pPr>
      <w:pageBreakBefore w:val="0"/>
      <w:numPr>
        <w:numId w:val="0"/>
      </w:numPr>
      <w:spacing w:before="240" w:after="0"/>
      <w:contextualSpacing/>
      <w:outlineLvl w:val="9"/>
    </w:pPr>
    <w:rPr>
      <w:sz w:val="32"/>
      <w:szCs w:val="32"/>
    </w:rPr>
  </w:style>
  <w:style w:type="paragraph" w:customStyle="1" w:styleId="Tabelltekst">
    <w:name w:val="Tabelltekst"/>
    <w:basedOn w:val="Brdtekst"/>
    <w:qFormat/>
    <w:rsid w:val="00B55A46"/>
    <w:pPr>
      <w:spacing w:after="0"/>
    </w:pPr>
    <w:rPr>
      <w:bCs/>
      <w:sz w:val="20"/>
    </w:rPr>
  </w:style>
  <w:style w:type="paragraph" w:customStyle="1" w:styleId="Tabelltekstmedavsnitt">
    <w:name w:val="Tabelltekst med avsnitt"/>
    <w:basedOn w:val="Brdtekst"/>
    <w:rsid w:val="002268A9"/>
    <w:rPr>
      <w:sz w:val="20"/>
    </w:rPr>
  </w:style>
  <w:style w:type="paragraph" w:styleId="HTML-forhndsformatert">
    <w:name w:val="HTML Preformatted"/>
    <w:basedOn w:val="Normal"/>
    <w:link w:val="HTML-forhndsformatertTegn"/>
    <w:uiPriority w:val="99"/>
    <w:unhideWhenUsed/>
    <w:rsid w:val="00735D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rsid w:val="00735D04"/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nt">
    <w:name w:val="nt"/>
    <w:basedOn w:val="Standardskriftforavsnitt"/>
    <w:rsid w:val="00735D04"/>
  </w:style>
  <w:style w:type="character" w:customStyle="1" w:styleId="na">
    <w:name w:val="na"/>
    <w:basedOn w:val="Standardskriftforavsnitt"/>
    <w:rsid w:val="00735D04"/>
  </w:style>
  <w:style w:type="character" w:customStyle="1" w:styleId="s">
    <w:name w:val="s"/>
    <w:basedOn w:val="Standardskriftforavsnitt"/>
    <w:rsid w:val="00735D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39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Library/Application%20Support/Microsoft/Office365/User%20Content.localized/Templates.localized/DiBK-maler/09%20Doku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alibri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09 Dokument.dotx</Template>
  <TotalTime>93</TotalTime>
  <Pages>40</Pages>
  <Words>3685</Words>
  <Characters>19535</Characters>
  <Application>Microsoft Office Word</Application>
  <DocSecurity>0</DocSecurity>
  <Lines>162</Lines>
  <Paragraphs>46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DiBk</Company>
  <LinksUpToDate>false</LinksUpToDate>
  <CharactersWithSpaces>23174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Hilde Grevskott Larsen</dc:creator>
  <cp:lastModifiedBy>Hilde G. Larsen</cp:lastModifiedBy>
  <cp:revision>77</cp:revision>
  <cp:lastPrinted>2018-07-11T11:53:00Z</cp:lastPrinted>
  <dcterms:created xsi:type="dcterms:W3CDTF">2018-07-11T11:24:00Z</dcterms:created>
  <dcterms:modified xsi:type="dcterms:W3CDTF">2018-07-12T10:34:00Z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by">
    <vt:lpwstr>addpoint.no</vt:lpwstr>
  </property>
</Properties>
</file>